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1E1C" w:rsidRDefault="007A1E1C">
      <w:pPr>
        <w:jc w:val="center"/>
        <w:rPr>
          <w:rFonts w:ascii="Courier" w:hAnsi="Courier"/>
        </w:rPr>
      </w:pPr>
    </w:p>
    <w:p w:rsidR="007A1E1C" w:rsidRDefault="00B953F0" w:rsidP="00B953F0">
      <w:pPr>
        <w:jc w:val="center"/>
        <w:rPr>
          <w:rFonts w:ascii="Courier" w:hAnsi="Courier"/>
        </w:rPr>
      </w:pPr>
      <w:r>
        <w:rPr>
          <w:noProof/>
        </w:rPr>
        <w:drawing>
          <wp:inline distT="0" distB="0" distL="0" distR="0">
            <wp:extent cx="3714750" cy="866775"/>
            <wp:effectExtent l="0" t="0" r="0" b="9525"/>
            <wp:docPr id="4" name="Picture 4" descr="http://www.evergreen.edu/sites/default/files/styleguide/images/logos/evergreen-wide-tree-no-cit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evergreen.edu/sites/default/files/styleguide/images/logos/evergreen-wide-tree-no-city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5839" cy="869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53F0" w:rsidRDefault="00B953F0" w:rsidP="00B953F0">
      <w:pPr>
        <w:rPr>
          <w:rFonts w:ascii="Courier" w:hAnsi="Courier"/>
        </w:rPr>
      </w:pPr>
    </w:p>
    <w:p w:rsidR="007A1E1C" w:rsidRPr="00FB2420" w:rsidRDefault="007A1E1C">
      <w:pPr>
        <w:rPr>
          <w:b/>
        </w:rPr>
      </w:pPr>
    </w:p>
    <w:p w:rsidR="00B953F0" w:rsidRDefault="00B953F0" w:rsidP="00FB242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Facilities Servic</w:t>
      </w:r>
      <w:bookmarkStart w:id="0" w:name="_GoBack"/>
      <w:bookmarkEnd w:id="0"/>
      <w:r>
        <w:rPr>
          <w:rFonts w:ascii="Arial" w:hAnsi="Arial" w:cs="Arial"/>
          <w:b/>
        </w:rPr>
        <w:t>es</w:t>
      </w:r>
    </w:p>
    <w:p w:rsidR="00FB2420" w:rsidRPr="00B953F0" w:rsidRDefault="00C51E30" w:rsidP="00B953F0">
      <w:pPr>
        <w:jc w:val="center"/>
        <w:rPr>
          <w:rFonts w:ascii="Arial" w:hAnsi="Arial" w:cs="Arial"/>
          <w:b/>
        </w:rPr>
      </w:pPr>
      <w:r w:rsidRPr="00B953F0">
        <w:rPr>
          <w:rFonts w:ascii="Arial" w:hAnsi="Arial" w:cs="Arial"/>
          <w:b/>
        </w:rPr>
        <w:t>Memorandum</w:t>
      </w:r>
    </w:p>
    <w:p w:rsidR="007A1E1C" w:rsidRDefault="007A1E1C"/>
    <w:p w:rsidR="00697BDE" w:rsidRDefault="00697BDE" w:rsidP="00B953F0">
      <w:pPr>
        <w:ind w:left="-360"/>
        <w:rPr>
          <w:rFonts w:ascii="Arial" w:hAnsi="Arial" w:cs="Arial"/>
          <w:b/>
        </w:rPr>
      </w:pPr>
    </w:p>
    <w:p w:rsidR="00267AF0" w:rsidRPr="00B953F0" w:rsidRDefault="007A1E1C" w:rsidP="00B953F0">
      <w:pPr>
        <w:ind w:left="-360"/>
        <w:rPr>
          <w:rFonts w:ascii="Arial" w:hAnsi="Arial" w:cs="Arial"/>
        </w:rPr>
      </w:pPr>
      <w:r w:rsidRPr="00B953F0">
        <w:rPr>
          <w:rFonts w:ascii="Arial" w:hAnsi="Arial" w:cs="Arial"/>
          <w:b/>
        </w:rPr>
        <w:t>DATE:</w:t>
      </w:r>
      <w:r w:rsidRPr="00B953F0">
        <w:rPr>
          <w:rFonts w:ascii="Arial" w:hAnsi="Arial" w:cs="Arial"/>
        </w:rPr>
        <w:t xml:space="preserve"> </w:t>
      </w:r>
      <w:r w:rsidRPr="00B953F0">
        <w:rPr>
          <w:rFonts w:ascii="Arial" w:hAnsi="Arial" w:cs="Arial"/>
        </w:rPr>
        <w:tab/>
      </w:r>
      <w:r w:rsidR="0034309F">
        <w:rPr>
          <w:rFonts w:ascii="Arial" w:hAnsi="Arial" w:cs="Arial"/>
        </w:rPr>
        <w:t>July 16</w:t>
      </w:r>
      <w:r w:rsidR="00A27D21">
        <w:rPr>
          <w:rFonts w:ascii="Arial" w:hAnsi="Arial" w:cs="Arial"/>
        </w:rPr>
        <w:t>, 2018</w:t>
      </w:r>
    </w:p>
    <w:p w:rsidR="00267AF0" w:rsidRPr="00B953F0" w:rsidRDefault="00267AF0" w:rsidP="00B953F0">
      <w:pPr>
        <w:ind w:left="-360"/>
        <w:rPr>
          <w:rFonts w:ascii="Arial" w:hAnsi="Arial" w:cs="Arial"/>
          <w:i/>
        </w:rPr>
      </w:pPr>
    </w:p>
    <w:p w:rsidR="007A1E1C" w:rsidRPr="00B953F0" w:rsidRDefault="007A1E1C" w:rsidP="00697BDE">
      <w:pPr>
        <w:rPr>
          <w:rFonts w:ascii="Arial" w:hAnsi="Arial" w:cs="Arial"/>
        </w:rPr>
      </w:pPr>
      <w:r w:rsidRPr="00B953F0">
        <w:rPr>
          <w:rFonts w:ascii="Arial" w:hAnsi="Arial" w:cs="Arial"/>
          <w:b/>
        </w:rPr>
        <w:t>TO:</w:t>
      </w:r>
      <w:r w:rsidR="00697BDE">
        <w:rPr>
          <w:rFonts w:ascii="Arial" w:hAnsi="Arial" w:cs="Arial"/>
        </w:rPr>
        <w:tab/>
      </w:r>
      <w:r w:rsidR="00BE72D3" w:rsidRPr="00B953F0">
        <w:rPr>
          <w:rFonts w:ascii="Arial" w:hAnsi="Arial" w:cs="Arial"/>
        </w:rPr>
        <w:t>SLUG</w:t>
      </w:r>
    </w:p>
    <w:p w:rsidR="00563D1A" w:rsidRPr="00B953F0" w:rsidRDefault="004A71D6" w:rsidP="00697BDE">
      <w:pPr>
        <w:ind w:left="-360" w:firstLine="900"/>
        <w:rPr>
          <w:rFonts w:ascii="Arial" w:hAnsi="Arial" w:cs="Arial"/>
        </w:rPr>
      </w:pPr>
      <w:r w:rsidRPr="00B953F0">
        <w:rPr>
          <w:rFonts w:ascii="Arial" w:hAnsi="Arial" w:cs="Arial"/>
        </w:rPr>
        <w:tab/>
      </w:r>
      <w:r w:rsidRPr="00B953F0">
        <w:rPr>
          <w:rFonts w:ascii="Arial" w:hAnsi="Arial" w:cs="Arial"/>
        </w:rPr>
        <w:tab/>
      </w:r>
    </w:p>
    <w:p w:rsidR="00BE72D3" w:rsidRPr="00B953F0" w:rsidRDefault="00697BDE" w:rsidP="00697BDE">
      <w:pPr>
        <w:ind w:left="-360" w:firstLine="90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BE72D3" w:rsidRPr="00B953F0">
        <w:rPr>
          <w:rFonts w:ascii="Arial" w:hAnsi="Arial" w:cs="Arial"/>
        </w:rPr>
        <w:t xml:space="preserve">President Appointment </w:t>
      </w:r>
      <w:r w:rsidR="00A1036E">
        <w:rPr>
          <w:rFonts w:ascii="Arial" w:hAnsi="Arial" w:cs="Arial"/>
        </w:rPr>
        <w:t>–</w:t>
      </w:r>
      <w:r w:rsidR="00BE72D3" w:rsidRPr="00B953F0">
        <w:rPr>
          <w:rFonts w:ascii="Arial" w:hAnsi="Arial" w:cs="Arial"/>
        </w:rPr>
        <w:t xml:space="preserve"> </w:t>
      </w:r>
      <w:r w:rsidR="00A1036E">
        <w:rPr>
          <w:rFonts w:ascii="Arial" w:hAnsi="Arial" w:cs="Arial"/>
        </w:rPr>
        <w:t>John Carmichael</w:t>
      </w:r>
    </w:p>
    <w:p w:rsidR="00BE72D3" w:rsidRPr="00B953F0" w:rsidRDefault="00BE72D3" w:rsidP="00697BDE">
      <w:pPr>
        <w:ind w:left="-180" w:firstLine="900"/>
        <w:rPr>
          <w:rFonts w:ascii="Arial" w:hAnsi="Arial" w:cs="Arial"/>
        </w:rPr>
      </w:pPr>
      <w:r w:rsidRPr="00B953F0">
        <w:rPr>
          <w:rFonts w:ascii="Arial" w:hAnsi="Arial" w:cs="Arial"/>
        </w:rPr>
        <w:t>VP Student Affairs Appointment - Andy Corn</w:t>
      </w:r>
    </w:p>
    <w:p w:rsidR="00BE72D3" w:rsidRPr="00B953F0" w:rsidRDefault="00BE72D3" w:rsidP="00697BDE">
      <w:pPr>
        <w:ind w:left="-180" w:firstLine="900"/>
        <w:rPr>
          <w:rFonts w:ascii="Arial" w:hAnsi="Arial" w:cs="Arial"/>
        </w:rPr>
      </w:pPr>
      <w:r w:rsidRPr="00B953F0">
        <w:rPr>
          <w:rFonts w:ascii="Arial" w:hAnsi="Arial" w:cs="Arial"/>
        </w:rPr>
        <w:t>Faculty Member (1) - Bob Leverich</w:t>
      </w:r>
    </w:p>
    <w:p w:rsidR="00BE72D3" w:rsidRPr="00B953F0" w:rsidRDefault="00BE72D3" w:rsidP="00697BDE">
      <w:pPr>
        <w:ind w:left="-180" w:firstLine="900"/>
        <w:rPr>
          <w:rFonts w:ascii="Arial" w:hAnsi="Arial" w:cs="Arial"/>
        </w:rPr>
      </w:pPr>
      <w:r w:rsidRPr="00B953F0">
        <w:rPr>
          <w:rFonts w:ascii="Arial" w:hAnsi="Arial" w:cs="Arial"/>
        </w:rPr>
        <w:t>Faculty Member (2) - Vacant</w:t>
      </w:r>
    </w:p>
    <w:p w:rsidR="00BE72D3" w:rsidRPr="00B953F0" w:rsidRDefault="00BD7BB8" w:rsidP="00697BDE">
      <w:pPr>
        <w:ind w:left="-180" w:firstLine="900"/>
        <w:rPr>
          <w:rFonts w:ascii="Arial" w:hAnsi="Arial" w:cs="Arial"/>
        </w:rPr>
      </w:pPr>
      <w:r>
        <w:rPr>
          <w:rFonts w:ascii="Arial" w:hAnsi="Arial" w:cs="Arial"/>
        </w:rPr>
        <w:t>Student 1 – Arne Nelson</w:t>
      </w:r>
      <w:r w:rsidR="00BE72D3" w:rsidRPr="00B953F0">
        <w:rPr>
          <w:rFonts w:ascii="Arial" w:hAnsi="Arial" w:cs="Arial"/>
        </w:rPr>
        <w:tab/>
      </w:r>
    </w:p>
    <w:p w:rsidR="00BE72D3" w:rsidRPr="00B953F0" w:rsidRDefault="00BE72D3" w:rsidP="00B953F0">
      <w:pPr>
        <w:ind w:left="-360"/>
        <w:rPr>
          <w:rFonts w:ascii="Arial" w:hAnsi="Arial" w:cs="Arial"/>
        </w:rPr>
      </w:pPr>
      <w:r w:rsidRPr="00B953F0">
        <w:rPr>
          <w:rFonts w:ascii="Arial" w:hAnsi="Arial" w:cs="Arial"/>
        </w:rPr>
        <w:tab/>
      </w:r>
      <w:r w:rsidRPr="00B953F0">
        <w:rPr>
          <w:rFonts w:ascii="Arial" w:hAnsi="Arial" w:cs="Arial"/>
        </w:rPr>
        <w:tab/>
        <w:t xml:space="preserve">Student 2 </w:t>
      </w:r>
      <w:r w:rsidR="0025527E">
        <w:rPr>
          <w:rFonts w:ascii="Arial" w:hAnsi="Arial" w:cs="Arial"/>
        </w:rPr>
        <w:t>–</w:t>
      </w:r>
      <w:r w:rsidRPr="00B953F0">
        <w:rPr>
          <w:rFonts w:ascii="Arial" w:hAnsi="Arial" w:cs="Arial"/>
        </w:rPr>
        <w:t xml:space="preserve"> </w:t>
      </w:r>
      <w:r w:rsidR="0025527E">
        <w:rPr>
          <w:rFonts w:ascii="Arial" w:hAnsi="Arial" w:cs="Arial"/>
        </w:rPr>
        <w:t>Alex Frenette</w:t>
      </w:r>
    </w:p>
    <w:p w:rsidR="00BE72D3" w:rsidRPr="00B953F0" w:rsidRDefault="00BE72D3" w:rsidP="00697BDE">
      <w:pPr>
        <w:ind w:left="-360" w:firstLine="1080"/>
        <w:rPr>
          <w:rFonts w:ascii="Arial" w:hAnsi="Arial" w:cs="Arial"/>
        </w:rPr>
      </w:pPr>
      <w:r w:rsidRPr="00B953F0">
        <w:rPr>
          <w:rFonts w:ascii="Arial" w:hAnsi="Arial" w:cs="Arial"/>
        </w:rPr>
        <w:t>Director of RAD Services – Sharon Goodman, Jaymie Lacina</w:t>
      </w:r>
    </w:p>
    <w:p w:rsidR="00BE72D3" w:rsidRPr="00B953F0" w:rsidRDefault="00BE72D3" w:rsidP="00697BDE">
      <w:pPr>
        <w:ind w:left="-360" w:firstLine="1080"/>
        <w:rPr>
          <w:rFonts w:ascii="Arial" w:hAnsi="Arial" w:cs="Arial"/>
        </w:rPr>
      </w:pPr>
      <w:r w:rsidRPr="00B953F0">
        <w:rPr>
          <w:rFonts w:ascii="Arial" w:hAnsi="Arial" w:cs="Arial"/>
        </w:rPr>
        <w:t>Space Analyst 1 – Susan Keefe</w:t>
      </w:r>
    </w:p>
    <w:p w:rsidR="004569D4" w:rsidRPr="00B953F0" w:rsidRDefault="00BE72D3" w:rsidP="00697BDE">
      <w:pPr>
        <w:ind w:left="-360" w:firstLine="1080"/>
        <w:rPr>
          <w:rFonts w:ascii="Arial" w:hAnsi="Arial" w:cs="Arial"/>
        </w:rPr>
      </w:pPr>
      <w:r w:rsidRPr="00B953F0">
        <w:rPr>
          <w:rFonts w:ascii="Arial" w:hAnsi="Arial" w:cs="Arial"/>
        </w:rPr>
        <w:t xml:space="preserve">Environmental Health &amp; Safety Coordinator - </w:t>
      </w:r>
      <w:r w:rsidR="009710F2" w:rsidRPr="00B953F0">
        <w:rPr>
          <w:rFonts w:ascii="Arial" w:hAnsi="Arial" w:cs="Arial"/>
        </w:rPr>
        <w:t>Matt Lebens</w:t>
      </w:r>
      <w:r w:rsidR="004569D4" w:rsidRPr="00B953F0">
        <w:rPr>
          <w:rFonts w:ascii="Arial" w:hAnsi="Arial" w:cs="Arial"/>
        </w:rPr>
        <w:t xml:space="preserve"> </w:t>
      </w:r>
      <w:r w:rsidR="004569D4" w:rsidRPr="00B953F0">
        <w:rPr>
          <w:rFonts w:ascii="Arial" w:hAnsi="Arial" w:cs="Arial"/>
        </w:rPr>
        <w:tab/>
      </w:r>
    </w:p>
    <w:p w:rsidR="004569D4" w:rsidRPr="00B953F0" w:rsidRDefault="00BE72D3" w:rsidP="00B953F0">
      <w:pPr>
        <w:ind w:left="-360"/>
        <w:rPr>
          <w:rFonts w:ascii="Arial" w:hAnsi="Arial" w:cs="Arial"/>
        </w:rPr>
      </w:pPr>
      <w:r w:rsidRPr="00B953F0">
        <w:rPr>
          <w:rFonts w:ascii="Arial" w:hAnsi="Arial" w:cs="Arial"/>
        </w:rPr>
        <w:tab/>
      </w:r>
      <w:r w:rsidRPr="00B953F0">
        <w:rPr>
          <w:rFonts w:ascii="Arial" w:hAnsi="Arial" w:cs="Arial"/>
        </w:rPr>
        <w:tab/>
        <w:t>Grounds Supervisor – Mark Kormondy</w:t>
      </w:r>
    </w:p>
    <w:p w:rsidR="004569D4" w:rsidRPr="00B953F0" w:rsidRDefault="00BE72D3" w:rsidP="00697BDE">
      <w:pPr>
        <w:tabs>
          <w:tab w:val="left" w:pos="7920"/>
        </w:tabs>
        <w:ind w:left="5850" w:hanging="5130"/>
        <w:rPr>
          <w:rFonts w:ascii="Arial" w:hAnsi="Arial" w:cs="Arial"/>
        </w:rPr>
      </w:pPr>
      <w:r w:rsidRPr="00B953F0">
        <w:rPr>
          <w:rFonts w:ascii="Arial" w:hAnsi="Arial" w:cs="Arial"/>
        </w:rPr>
        <w:t>Assistant Director of Planning &amp; Construction</w:t>
      </w:r>
      <w:r w:rsidR="005C7842">
        <w:rPr>
          <w:rFonts w:ascii="Arial" w:hAnsi="Arial" w:cs="Arial"/>
        </w:rPr>
        <w:t xml:space="preserve"> –</w:t>
      </w:r>
      <w:r w:rsidR="00B930D5" w:rsidRPr="00B953F0">
        <w:rPr>
          <w:rFonts w:ascii="Arial" w:hAnsi="Arial" w:cs="Arial"/>
        </w:rPr>
        <w:t xml:space="preserve"> Tom </w:t>
      </w:r>
      <w:r w:rsidR="00697BDE" w:rsidRPr="00B953F0">
        <w:rPr>
          <w:rFonts w:ascii="Arial" w:hAnsi="Arial" w:cs="Arial"/>
        </w:rPr>
        <w:t>Lindahl</w:t>
      </w:r>
    </w:p>
    <w:p w:rsidR="00C05744" w:rsidRPr="00B953F0" w:rsidRDefault="00CE2200" w:rsidP="00B953F0">
      <w:pPr>
        <w:ind w:left="-360"/>
        <w:rPr>
          <w:rFonts w:ascii="Arial" w:hAnsi="Arial" w:cs="Arial"/>
        </w:rPr>
      </w:pPr>
      <w:r w:rsidRPr="00B953F0">
        <w:rPr>
          <w:rFonts w:ascii="Arial" w:hAnsi="Arial" w:cs="Arial"/>
        </w:rPr>
        <w:tab/>
      </w:r>
      <w:r w:rsidRPr="00B953F0">
        <w:rPr>
          <w:rFonts w:ascii="Arial" w:hAnsi="Arial" w:cs="Arial"/>
        </w:rPr>
        <w:tab/>
      </w:r>
    </w:p>
    <w:p w:rsidR="007A1E1C" w:rsidRPr="00B953F0" w:rsidRDefault="007A1E1C" w:rsidP="00697BDE">
      <w:pPr>
        <w:ind w:left="-360" w:right="90"/>
        <w:rPr>
          <w:rFonts w:ascii="Arial" w:hAnsi="Arial" w:cs="Arial"/>
        </w:rPr>
      </w:pPr>
    </w:p>
    <w:p w:rsidR="00B930D5" w:rsidRPr="00B953F0" w:rsidRDefault="007A1E1C" w:rsidP="00B953F0">
      <w:pPr>
        <w:ind w:left="-360"/>
        <w:rPr>
          <w:rFonts w:ascii="Arial" w:hAnsi="Arial" w:cs="Arial"/>
        </w:rPr>
      </w:pPr>
      <w:r w:rsidRPr="00B953F0">
        <w:rPr>
          <w:rFonts w:ascii="Arial" w:hAnsi="Arial" w:cs="Arial"/>
          <w:b/>
        </w:rPr>
        <w:t>FROM:</w:t>
      </w:r>
      <w:r w:rsidRPr="00B953F0">
        <w:rPr>
          <w:rFonts w:ascii="Arial" w:hAnsi="Arial" w:cs="Arial"/>
        </w:rPr>
        <w:tab/>
      </w:r>
      <w:r w:rsidR="00B930D5" w:rsidRPr="00B953F0">
        <w:rPr>
          <w:rFonts w:ascii="Arial" w:hAnsi="Arial" w:cs="Arial"/>
        </w:rPr>
        <w:t xml:space="preserve">Associate Vice President of Facilities, Co-chair - </w:t>
      </w:r>
      <w:r w:rsidR="004569D4" w:rsidRPr="00B953F0">
        <w:rPr>
          <w:rFonts w:ascii="Arial" w:hAnsi="Arial" w:cs="Arial"/>
        </w:rPr>
        <w:t>Jeanne Rynne</w:t>
      </w:r>
    </w:p>
    <w:p w:rsidR="007A1E1C" w:rsidRDefault="00B930D5" w:rsidP="00697BDE">
      <w:pPr>
        <w:ind w:left="-360" w:firstLine="1080"/>
        <w:rPr>
          <w:rFonts w:ascii="Arial" w:hAnsi="Arial" w:cs="Arial"/>
        </w:rPr>
      </w:pPr>
      <w:r w:rsidRPr="00B953F0">
        <w:rPr>
          <w:rFonts w:ascii="Arial" w:hAnsi="Arial" w:cs="Arial"/>
        </w:rPr>
        <w:t xml:space="preserve">Dean of Budget and Space, Co-chair - </w:t>
      </w:r>
      <w:r w:rsidR="00BE72D3" w:rsidRPr="00B953F0">
        <w:rPr>
          <w:rFonts w:ascii="Arial" w:hAnsi="Arial" w:cs="Arial"/>
        </w:rPr>
        <w:t>David McAvity</w:t>
      </w:r>
    </w:p>
    <w:p w:rsidR="00697BDE" w:rsidRPr="00B953F0" w:rsidRDefault="00697BDE" w:rsidP="00697BDE">
      <w:pPr>
        <w:ind w:left="-360" w:firstLine="1080"/>
        <w:rPr>
          <w:rFonts w:ascii="Arial" w:hAnsi="Arial" w:cs="Arial"/>
        </w:rPr>
      </w:pPr>
    </w:p>
    <w:p w:rsidR="00F40BCA" w:rsidRPr="00B953F0" w:rsidRDefault="00F40BCA" w:rsidP="00B953F0">
      <w:pPr>
        <w:autoSpaceDE w:val="0"/>
        <w:autoSpaceDN w:val="0"/>
        <w:adjustRightInd w:val="0"/>
        <w:ind w:left="-360"/>
        <w:rPr>
          <w:rFonts w:ascii="Arial" w:hAnsi="Arial" w:cs="Arial"/>
          <w:szCs w:val="22"/>
        </w:rPr>
      </w:pPr>
    </w:p>
    <w:p w:rsidR="007A1E1C" w:rsidRPr="00697BDE" w:rsidRDefault="00697BDE" w:rsidP="00B953F0">
      <w:pPr>
        <w:autoSpaceDE w:val="0"/>
        <w:autoSpaceDN w:val="0"/>
        <w:adjustRightInd w:val="0"/>
        <w:ind w:left="-360"/>
        <w:rPr>
          <w:rFonts w:ascii="Arial" w:hAnsi="Arial" w:cs="Arial"/>
          <w:b/>
          <w:szCs w:val="22"/>
        </w:rPr>
      </w:pPr>
      <w:r w:rsidRPr="00697BDE">
        <w:rPr>
          <w:rFonts w:ascii="Arial" w:hAnsi="Arial" w:cs="Arial"/>
          <w:b/>
          <w:szCs w:val="22"/>
        </w:rPr>
        <w:t>SLUG Agenda Items</w:t>
      </w:r>
      <w:r w:rsidR="00254DC4" w:rsidRPr="00697BDE">
        <w:rPr>
          <w:rFonts w:ascii="Arial" w:hAnsi="Arial" w:cs="Arial"/>
          <w:b/>
          <w:szCs w:val="22"/>
        </w:rPr>
        <w:t>:</w:t>
      </w:r>
    </w:p>
    <w:p w:rsidR="00FC7225" w:rsidRPr="00B953F0" w:rsidRDefault="00FC7225" w:rsidP="00B953F0">
      <w:pPr>
        <w:autoSpaceDE w:val="0"/>
        <w:autoSpaceDN w:val="0"/>
        <w:adjustRightInd w:val="0"/>
        <w:ind w:left="-360"/>
        <w:rPr>
          <w:rFonts w:ascii="Arial" w:hAnsi="Arial" w:cs="Arial"/>
          <w:szCs w:val="22"/>
        </w:rPr>
      </w:pPr>
    </w:p>
    <w:p w:rsidR="00E93D7B" w:rsidRDefault="003C6BAE" w:rsidP="00697BDE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szCs w:val="22"/>
        </w:rPr>
      </w:pPr>
      <w:r w:rsidRPr="00697BDE">
        <w:rPr>
          <w:rFonts w:ascii="Arial" w:hAnsi="Arial" w:cs="Arial"/>
          <w:szCs w:val="22"/>
        </w:rPr>
        <w:t>Introductions</w:t>
      </w:r>
    </w:p>
    <w:p w:rsidR="00BA45E2" w:rsidRPr="00A70CD3" w:rsidRDefault="008451E4" w:rsidP="00BA45E2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RAD Sculpture Yard</w:t>
      </w:r>
      <w:r w:rsidR="00D62852">
        <w:rPr>
          <w:rFonts w:ascii="Arial" w:hAnsi="Arial" w:cs="Arial"/>
          <w:szCs w:val="22"/>
        </w:rPr>
        <w:t xml:space="preserve"> – Madeline Quarles </w:t>
      </w:r>
    </w:p>
    <w:p w:rsidR="00697BDE" w:rsidRPr="00697BDE" w:rsidRDefault="00697BDE" w:rsidP="00697BDE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All Other</w:t>
      </w:r>
    </w:p>
    <w:p w:rsidR="0090627A" w:rsidRPr="00B953F0" w:rsidRDefault="0090627A" w:rsidP="00B953F0">
      <w:pPr>
        <w:autoSpaceDE w:val="0"/>
        <w:autoSpaceDN w:val="0"/>
        <w:adjustRightInd w:val="0"/>
        <w:ind w:left="-360"/>
        <w:rPr>
          <w:rFonts w:ascii="Arial" w:hAnsi="Arial" w:cs="Arial"/>
          <w:bCs/>
          <w:szCs w:val="22"/>
        </w:rPr>
      </w:pPr>
    </w:p>
    <w:sectPr w:rsidR="0090627A" w:rsidRPr="00B953F0" w:rsidSect="00697BDE">
      <w:pgSz w:w="12240" w:h="15840" w:code="1"/>
      <w:pgMar w:top="1440" w:right="1170" w:bottom="1440" w:left="180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5490" w:rsidRDefault="003B5490" w:rsidP="00B930D5">
      <w:r>
        <w:separator/>
      </w:r>
    </w:p>
  </w:endnote>
  <w:endnote w:type="continuationSeparator" w:id="0">
    <w:p w:rsidR="003B5490" w:rsidRDefault="003B5490" w:rsidP="00B93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5490" w:rsidRDefault="003B5490" w:rsidP="00B930D5">
      <w:r>
        <w:separator/>
      </w:r>
    </w:p>
  </w:footnote>
  <w:footnote w:type="continuationSeparator" w:id="0">
    <w:p w:rsidR="003B5490" w:rsidRDefault="003B5490" w:rsidP="00B930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2170CA"/>
    <w:multiLevelType w:val="hybridMultilevel"/>
    <w:tmpl w:val="7F544BE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113E08"/>
    <w:multiLevelType w:val="hybridMultilevel"/>
    <w:tmpl w:val="9AA2AF6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28364C"/>
    <w:multiLevelType w:val="hybridMultilevel"/>
    <w:tmpl w:val="CFFEFB56"/>
    <w:lvl w:ilvl="0" w:tplc="1B40CEF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396403D2"/>
    <w:multiLevelType w:val="hybridMultilevel"/>
    <w:tmpl w:val="54A22D8E"/>
    <w:lvl w:ilvl="0" w:tplc="376A32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3DB5EF1"/>
    <w:multiLevelType w:val="hybridMultilevel"/>
    <w:tmpl w:val="16040350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" w15:restartNumberingAfterBreak="0">
    <w:nsid w:val="775D7B96"/>
    <w:multiLevelType w:val="hybridMultilevel"/>
    <w:tmpl w:val="B3ECD18C"/>
    <w:lvl w:ilvl="0" w:tplc="9926C3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849A836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873302A"/>
    <w:multiLevelType w:val="hybridMultilevel"/>
    <w:tmpl w:val="1F88175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E0011B9"/>
    <w:multiLevelType w:val="hybridMultilevel"/>
    <w:tmpl w:val="59FCA4A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5"/>
  </w:num>
  <w:num w:numId="4">
    <w:abstractNumId w:val="7"/>
  </w:num>
  <w:num w:numId="5">
    <w:abstractNumId w:val="0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4"/>
  </w:num>
  <w:num w:numId="9">
    <w:abstractNumId w:val="2"/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E1A"/>
    <w:rsid w:val="00000F45"/>
    <w:rsid w:val="0001411F"/>
    <w:rsid w:val="0001419C"/>
    <w:rsid w:val="00020BE8"/>
    <w:rsid w:val="000274C5"/>
    <w:rsid w:val="00030D90"/>
    <w:rsid w:val="00031FF0"/>
    <w:rsid w:val="00035977"/>
    <w:rsid w:val="0003702C"/>
    <w:rsid w:val="00040A5A"/>
    <w:rsid w:val="00040D90"/>
    <w:rsid w:val="00050C3E"/>
    <w:rsid w:val="000734CA"/>
    <w:rsid w:val="00091897"/>
    <w:rsid w:val="000A55DF"/>
    <w:rsid w:val="000B4331"/>
    <w:rsid w:val="000B43BE"/>
    <w:rsid w:val="000B4CFF"/>
    <w:rsid w:val="000B5CA2"/>
    <w:rsid w:val="000B7BE1"/>
    <w:rsid w:val="000C434D"/>
    <w:rsid w:val="000C4390"/>
    <w:rsid w:val="000C7A5D"/>
    <w:rsid w:val="000D0512"/>
    <w:rsid w:val="000D1869"/>
    <w:rsid w:val="000D36A2"/>
    <w:rsid w:val="000D3A09"/>
    <w:rsid w:val="000D7F0B"/>
    <w:rsid w:val="000E5362"/>
    <w:rsid w:val="000E6CC2"/>
    <w:rsid w:val="000E7AC2"/>
    <w:rsid w:val="000F46C3"/>
    <w:rsid w:val="000F5A84"/>
    <w:rsid w:val="000F78AC"/>
    <w:rsid w:val="00102653"/>
    <w:rsid w:val="00103A92"/>
    <w:rsid w:val="00104FCE"/>
    <w:rsid w:val="00106E01"/>
    <w:rsid w:val="00110777"/>
    <w:rsid w:val="00114DEF"/>
    <w:rsid w:val="00121FFD"/>
    <w:rsid w:val="00132CD8"/>
    <w:rsid w:val="001334CE"/>
    <w:rsid w:val="00143EAA"/>
    <w:rsid w:val="00146029"/>
    <w:rsid w:val="00147F38"/>
    <w:rsid w:val="0016748F"/>
    <w:rsid w:val="00182A52"/>
    <w:rsid w:val="00183DBE"/>
    <w:rsid w:val="00186497"/>
    <w:rsid w:val="001865D0"/>
    <w:rsid w:val="00190F66"/>
    <w:rsid w:val="00195D93"/>
    <w:rsid w:val="001A7721"/>
    <w:rsid w:val="001B0111"/>
    <w:rsid w:val="001C6D8B"/>
    <w:rsid w:val="001C6E65"/>
    <w:rsid w:val="001C7988"/>
    <w:rsid w:val="001C7C9D"/>
    <w:rsid w:val="001E3DFB"/>
    <w:rsid w:val="001E727F"/>
    <w:rsid w:val="001F679C"/>
    <w:rsid w:val="00205C02"/>
    <w:rsid w:val="0020774C"/>
    <w:rsid w:val="00222628"/>
    <w:rsid w:val="0022776E"/>
    <w:rsid w:val="002338C8"/>
    <w:rsid w:val="002370D2"/>
    <w:rsid w:val="00245277"/>
    <w:rsid w:val="00254DC4"/>
    <w:rsid w:val="0025527E"/>
    <w:rsid w:val="00267AF0"/>
    <w:rsid w:val="00270294"/>
    <w:rsid w:val="00271843"/>
    <w:rsid w:val="00285250"/>
    <w:rsid w:val="0029087C"/>
    <w:rsid w:val="002923E8"/>
    <w:rsid w:val="00293A15"/>
    <w:rsid w:val="002957C0"/>
    <w:rsid w:val="00296292"/>
    <w:rsid w:val="00297DB3"/>
    <w:rsid w:val="002A2804"/>
    <w:rsid w:val="002A776D"/>
    <w:rsid w:val="002B2C1C"/>
    <w:rsid w:val="002D1B2C"/>
    <w:rsid w:val="002D516E"/>
    <w:rsid w:val="002D57C8"/>
    <w:rsid w:val="002F4695"/>
    <w:rsid w:val="002F7D40"/>
    <w:rsid w:val="0030478B"/>
    <w:rsid w:val="003159B1"/>
    <w:rsid w:val="00316CE2"/>
    <w:rsid w:val="0032001E"/>
    <w:rsid w:val="00330550"/>
    <w:rsid w:val="00331CC8"/>
    <w:rsid w:val="00335628"/>
    <w:rsid w:val="0034309F"/>
    <w:rsid w:val="00345650"/>
    <w:rsid w:val="00347D34"/>
    <w:rsid w:val="003548F1"/>
    <w:rsid w:val="003554B1"/>
    <w:rsid w:val="00356E09"/>
    <w:rsid w:val="0037335A"/>
    <w:rsid w:val="003833EB"/>
    <w:rsid w:val="00383489"/>
    <w:rsid w:val="00395765"/>
    <w:rsid w:val="003A4617"/>
    <w:rsid w:val="003B271E"/>
    <w:rsid w:val="003B5490"/>
    <w:rsid w:val="003C62B0"/>
    <w:rsid w:val="003C6BAE"/>
    <w:rsid w:val="003D41A2"/>
    <w:rsid w:val="003D76D3"/>
    <w:rsid w:val="003E072D"/>
    <w:rsid w:val="003E2A37"/>
    <w:rsid w:val="003E3740"/>
    <w:rsid w:val="003E5E64"/>
    <w:rsid w:val="003E618E"/>
    <w:rsid w:val="003E7E07"/>
    <w:rsid w:val="003F38B4"/>
    <w:rsid w:val="003F4FE4"/>
    <w:rsid w:val="003F52AA"/>
    <w:rsid w:val="00410C5B"/>
    <w:rsid w:val="0041657B"/>
    <w:rsid w:val="00426066"/>
    <w:rsid w:val="004343C3"/>
    <w:rsid w:val="00435888"/>
    <w:rsid w:val="004361F9"/>
    <w:rsid w:val="004402AA"/>
    <w:rsid w:val="00443FFD"/>
    <w:rsid w:val="00456099"/>
    <w:rsid w:val="004569D4"/>
    <w:rsid w:val="0048114E"/>
    <w:rsid w:val="00487448"/>
    <w:rsid w:val="00492E64"/>
    <w:rsid w:val="00494A86"/>
    <w:rsid w:val="004A71D6"/>
    <w:rsid w:val="004B0ED9"/>
    <w:rsid w:val="004B5888"/>
    <w:rsid w:val="004B6503"/>
    <w:rsid w:val="004B6F13"/>
    <w:rsid w:val="004C29AC"/>
    <w:rsid w:val="004D483C"/>
    <w:rsid w:val="004D714D"/>
    <w:rsid w:val="004E476E"/>
    <w:rsid w:val="004F155A"/>
    <w:rsid w:val="0050116A"/>
    <w:rsid w:val="00501E29"/>
    <w:rsid w:val="00516FCD"/>
    <w:rsid w:val="005213C8"/>
    <w:rsid w:val="005326D4"/>
    <w:rsid w:val="005335EA"/>
    <w:rsid w:val="00547D8D"/>
    <w:rsid w:val="005530D4"/>
    <w:rsid w:val="00556634"/>
    <w:rsid w:val="00561172"/>
    <w:rsid w:val="00563D1A"/>
    <w:rsid w:val="005640E9"/>
    <w:rsid w:val="00572585"/>
    <w:rsid w:val="00573ACC"/>
    <w:rsid w:val="00574A40"/>
    <w:rsid w:val="005766DF"/>
    <w:rsid w:val="00581708"/>
    <w:rsid w:val="00590923"/>
    <w:rsid w:val="005944EE"/>
    <w:rsid w:val="0059569D"/>
    <w:rsid w:val="005968C6"/>
    <w:rsid w:val="00597994"/>
    <w:rsid w:val="005A1115"/>
    <w:rsid w:val="005B0A16"/>
    <w:rsid w:val="005B4F5A"/>
    <w:rsid w:val="005B5064"/>
    <w:rsid w:val="005B6B44"/>
    <w:rsid w:val="005C4852"/>
    <w:rsid w:val="005C7842"/>
    <w:rsid w:val="005C7F69"/>
    <w:rsid w:val="005D32EA"/>
    <w:rsid w:val="005F2906"/>
    <w:rsid w:val="005F2CF5"/>
    <w:rsid w:val="0060600C"/>
    <w:rsid w:val="006162D7"/>
    <w:rsid w:val="00620E1A"/>
    <w:rsid w:val="00622CD2"/>
    <w:rsid w:val="00622D30"/>
    <w:rsid w:val="00623EF5"/>
    <w:rsid w:val="006260FD"/>
    <w:rsid w:val="0063704D"/>
    <w:rsid w:val="006374E5"/>
    <w:rsid w:val="00640F59"/>
    <w:rsid w:val="00650F40"/>
    <w:rsid w:val="00653E03"/>
    <w:rsid w:val="0065487A"/>
    <w:rsid w:val="00663DDE"/>
    <w:rsid w:val="006708FC"/>
    <w:rsid w:val="006715BD"/>
    <w:rsid w:val="00675D42"/>
    <w:rsid w:val="00676244"/>
    <w:rsid w:val="00676EF8"/>
    <w:rsid w:val="006877AE"/>
    <w:rsid w:val="00693F75"/>
    <w:rsid w:val="00697BDE"/>
    <w:rsid w:val="006B0FB0"/>
    <w:rsid w:val="006B364D"/>
    <w:rsid w:val="006B6D4D"/>
    <w:rsid w:val="006B7929"/>
    <w:rsid w:val="006C0065"/>
    <w:rsid w:val="006C5C76"/>
    <w:rsid w:val="006C73F1"/>
    <w:rsid w:val="006C7BE6"/>
    <w:rsid w:val="006D77B3"/>
    <w:rsid w:val="006F0AF8"/>
    <w:rsid w:val="006F6148"/>
    <w:rsid w:val="0070238E"/>
    <w:rsid w:val="0070249E"/>
    <w:rsid w:val="007047C8"/>
    <w:rsid w:val="007054BE"/>
    <w:rsid w:val="00705513"/>
    <w:rsid w:val="00706B15"/>
    <w:rsid w:val="00710A9F"/>
    <w:rsid w:val="00710D83"/>
    <w:rsid w:val="00710DE7"/>
    <w:rsid w:val="00723923"/>
    <w:rsid w:val="00726E75"/>
    <w:rsid w:val="0073452F"/>
    <w:rsid w:val="007358D8"/>
    <w:rsid w:val="00736EAE"/>
    <w:rsid w:val="007438AE"/>
    <w:rsid w:val="007475CD"/>
    <w:rsid w:val="00747FE5"/>
    <w:rsid w:val="007528B0"/>
    <w:rsid w:val="0076113E"/>
    <w:rsid w:val="00762140"/>
    <w:rsid w:val="007764BB"/>
    <w:rsid w:val="00777864"/>
    <w:rsid w:val="00780D84"/>
    <w:rsid w:val="00782D10"/>
    <w:rsid w:val="0078665C"/>
    <w:rsid w:val="00787FBD"/>
    <w:rsid w:val="00792C94"/>
    <w:rsid w:val="007A0933"/>
    <w:rsid w:val="007A1E1C"/>
    <w:rsid w:val="007A33E4"/>
    <w:rsid w:val="007A44DA"/>
    <w:rsid w:val="007B6CD3"/>
    <w:rsid w:val="007C1DD6"/>
    <w:rsid w:val="007C2590"/>
    <w:rsid w:val="007C7516"/>
    <w:rsid w:val="007C7B85"/>
    <w:rsid w:val="007D0DCE"/>
    <w:rsid w:val="007D2B0C"/>
    <w:rsid w:val="007D6BE0"/>
    <w:rsid w:val="00803E2A"/>
    <w:rsid w:val="00804095"/>
    <w:rsid w:val="00810016"/>
    <w:rsid w:val="00811893"/>
    <w:rsid w:val="00813206"/>
    <w:rsid w:val="00813FDA"/>
    <w:rsid w:val="00816433"/>
    <w:rsid w:val="008211C7"/>
    <w:rsid w:val="00824031"/>
    <w:rsid w:val="00825B18"/>
    <w:rsid w:val="00827405"/>
    <w:rsid w:val="00830840"/>
    <w:rsid w:val="00830DB7"/>
    <w:rsid w:val="008357EF"/>
    <w:rsid w:val="008364CC"/>
    <w:rsid w:val="0084000E"/>
    <w:rsid w:val="00842AF9"/>
    <w:rsid w:val="008451E4"/>
    <w:rsid w:val="0086266C"/>
    <w:rsid w:val="008633E1"/>
    <w:rsid w:val="00863F9A"/>
    <w:rsid w:val="00867AF7"/>
    <w:rsid w:val="008702DA"/>
    <w:rsid w:val="008914B7"/>
    <w:rsid w:val="00891EEF"/>
    <w:rsid w:val="00893C08"/>
    <w:rsid w:val="00895508"/>
    <w:rsid w:val="008A2711"/>
    <w:rsid w:val="008C2747"/>
    <w:rsid w:val="008D2713"/>
    <w:rsid w:val="008D29AF"/>
    <w:rsid w:val="008D3C47"/>
    <w:rsid w:val="008D4850"/>
    <w:rsid w:val="008D625F"/>
    <w:rsid w:val="008E1DD1"/>
    <w:rsid w:val="008F0BBA"/>
    <w:rsid w:val="008F3C8C"/>
    <w:rsid w:val="008F654B"/>
    <w:rsid w:val="00902DE3"/>
    <w:rsid w:val="00904090"/>
    <w:rsid w:val="00904AFF"/>
    <w:rsid w:val="0090627A"/>
    <w:rsid w:val="00913680"/>
    <w:rsid w:val="00915947"/>
    <w:rsid w:val="00915C70"/>
    <w:rsid w:val="00924704"/>
    <w:rsid w:val="00924DA0"/>
    <w:rsid w:val="009257E1"/>
    <w:rsid w:val="00943427"/>
    <w:rsid w:val="00944998"/>
    <w:rsid w:val="0094553C"/>
    <w:rsid w:val="00953366"/>
    <w:rsid w:val="009558FB"/>
    <w:rsid w:val="00956258"/>
    <w:rsid w:val="00962413"/>
    <w:rsid w:val="00967301"/>
    <w:rsid w:val="009710F2"/>
    <w:rsid w:val="00972335"/>
    <w:rsid w:val="00972852"/>
    <w:rsid w:val="0097551F"/>
    <w:rsid w:val="00976C6A"/>
    <w:rsid w:val="00980AC9"/>
    <w:rsid w:val="00983F72"/>
    <w:rsid w:val="009914F7"/>
    <w:rsid w:val="00996B31"/>
    <w:rsid w:val="009A164B"/>
    <w:rsid w:val="009A373D"/>
    <w:rsid w:val="009A5AB8"/>
    <w:rsid w:val="009A684B"/>
    <w:rsid w:val="009B1CA2"/>
    <w:rsid w:val="009D4F97"/>
    <w:rsid w:val="009D60E2"/>
    <w:rsid w:val="009D779A"/>
    <w:rsid w:val="009D7EB7"/>
    <w:rsid w:val="009D7FC4"/>
    <w:rsid w:val="009E5810"/>
    <w:rsid w:val="009F109C"/>
    <w:rsid w:val="00A1036E"/>
    <w:rsid w:val="00A156AC"/>
    <w:rsid w:val="00A165C7"/>
    <w:rsid w:val="00A27D21"/>
    <w:rsid w:val="00A30B96"/>
    <w:rsid w:val="00A3359E"/>
    <w:rsid w:val="00A34665"/>
    <w:rsid w:val="00A36485"/>
    <w:rsid w:val="00A40280"/>
    <w:rsid w:val="00A42C17"/>
    <w:rsid w:val="00A47E49"/>
    <w:rsid w:val="00A551DB"/>
    <w:rsid w:val="00A55E78"/>
    <w:rsid w:val="00A702FF"/>
    <w:rsid w:val="00A70CD3"/>
    <w:rsid w:val="00A71AEC"/>
    <w:rsid w:val="00A73363"/>
    <w:rsid w:val="00A9133D"/>
    <w:rsid w:val="00A92A7F"/>
    <w:rsid w:val="00A967D5"/>
    <w:rsid w:val="00A96F39"/>
    <w:rsid w:val="00AA04EC"/>
    <w:rsid w:val="00AA6153"/>
    <w:rsid w:val="00AB1957"/>
    <w:rsid w:val="00AB54FB"/>
    <w:rsid w:val="00AC1FFF"/>
    <w:rsid w:val="00AE0424"/>
    <w:rsid w:val="00AE3B4B"/>
    <w:rsid w:val="00AE67F6"/>
    <w:rsid w:val="00AE7B8D"/>
    <w:rsid w:val="00AF2E3E"/>
    <w:rsid w:val="00AF3E04"/>
    <w:rsid w:val="00AF70F1"/>
    <w:rsid w:val="00B019BF"/>
    <w:rsid w:val="00B1086F"/>
    <w:rsid w:val="00B13096"/>
    <w:rsid w:val="00B134ED"/>
    <w:rsid w:val="00B1447F"/>
    <w:rsid w:val="00B16CC4"/>
    <w:rsid w:val="00B24D67"/>
    <w:rsid w:val="00B272CB"/>
    <w:rsid w:val="00B320EF"/>
    <w:rsid w:val="00B34230"/>
    <w:rsid w:val="00B37857"/>
    <w:rsid w:val="00B415FF"/>
    <w:rsid w:val="00B47551"/>
    <w:rsid w:val="00B5600C"/>
    <w:rsid w:val="00B56039"/>
    <w:rsid w:val="00B62DAD"/>
    <w:rsid w:val="00B65B27"/>
    <w:rsid w:val="00B66794"/>
    <w:rsid w:val="00B769EA"/>
    <w:rsid w:val="00B77EB5"/>
    <w:rsid w:val="00B901AE"/>
    <w:rsid w:val="00B92CBA"/>
    <w:rsid w:val="00B930D5"/>
    <w:rsid w:val="00B952F2"/>
    <w:rsid w:val="00B953F0"/>
    <w:rsid w:val="00BA2B94"/>
    <w:rsid w:val="00BA45E2"/>
    <w:rsid w:val="00BA760C"/>
    <w:rsid w:val="00BB52BB"/>
    <w:rsid w:val="00BC15DA"/>
    <w:rsid w:val="00BD590B"/>
    <w:rsid w:val="00BD7BB8"/>
    <w:rsid w:val="00BE1762"/>
    <w:rsid w:val="00BE28AA"/>
    <w:rsid w:val="00BE6751"/>
    <w:rsid w:val="00BE72D3"/>
    <w:rsid w:val="00BF45C7"/>
    <w:rsid w:val="00BF4B3C"/>
    <w:rsid w:val="00C048BB"/>
    <w:rsid w:val="00C05744"/>
    <w:rsid w:val="00C06BFC"/>
    <w:rsid w:val="00C16451"/>
    <w:rsid w:val="00C25CCF"/>
    <w:rsid w:val="00C261C5"/>
    <w:rsid w:val="00C274C7"/>
    <w:rsid w:val="00C3122D"/>
    <w:rsid w:val="00C316CB"/>
    <w:rsid w:val="00C373A9"/>
    <w:rsid w:val="00C40793"/>
    <w:rsid w:val="00C5096D"/>
    <w:rsid w:val="00C51C93"/>
    <w:rsid w:val="00C51E30"/>
    <w:rsid w:val="00C52DE2"/>
    <w:rsid w:val="00C536B8"/>
    <w:rsid w:val="00C536BD"/>
    <w:rsid w:val="00C5513A"/>
    <w:rsid w:val="00C55359"/>
    <w:rsid w:val="00C66D89"/>
    <w:rsid w:val="00C67E61"/>
    <w:rsid w:val="00C75F50"/>
    <w:rsid w:val="00CA6C52"/>
    <w:rsid w:val="00CC34F2"/>
    <w:rsid w:val="00CC4996"/>
    <w:rsid w:val="00CC5E17"/>
    <w:rsid w:val="00CE2200"/>
    <w:rsid w:val="00CE3687"/>
    <w:rsid w:val="00CF116C"/>
    <w:rsid w:val="00CF39F4"/>
    <w:rsid w:val="00CF502D"/>
    <w:rsid w:val="00D01926"/>
    <w:rsid w:val="00D0331F"/>
    <w:rsid w:val="00D06A38"/>
    <w:rsid w:val="00D1547F"/>
    <w:rsid w:val="00D37601"/>
    <w:rsid w:val="00D43658"/>
    <w:rsid w:val="00D5308F"/>
    <w:rsid w:val="00D57129"/>
    <w:rsid w:val="00D62852"/>
    <w:rsid w:val="00D66D51"/>
    <w:rsid w:val="00D66FA1"/>
    <w:rsid w:val="00D70AA3"/>
    <w:rsid w:val="00D7155E"/>
    <w:rsid w:val="00D82946"/>
    <w:rsid w:val="00D85360"/>
    <w:rsid w:val="00D922B9"/>
    <w:rsid w:val="00D9686D"/>
    <w:rsid w:val="00D97F99"/>
    <w:rsid w:val="00DA02E9"/>
    <w:rsid w:val="00DB18AA"/>
    <w:rsid w:val="00DB7FF2"/>
    <w:rsid w:val="00DC53F5"/>
    <w:rsid w:val="00DD053F"/>
    <w:rsid w:val="00DF5113"/>
    <w:rsid w:val="00DF60E3"/>
    <w:rsid w:val="00E02902"/>
    <w:rsid w:val="00E0307A"/>
    <w:rsid w:val="00E0694C"/>
    <w:rsid w:val="00E1034D"/>
    <w:rsid w:val="00E10A44"/>
    <w:rsid w:val="00E12B1D"/>
    <w:rsid w:val="00E21F95"/>
    <w:rsid w:val="00E304FC"/>
    <w:rsid w:val="00E3466C"/>
    <w:rsid w:val="00E35732"/>
    <w:rsid w:val="00E41E63"/>
    <w:rsid w:val="00E436A5"/>
    <w:rsid w:val="00E443B6"/>
    <w:rsid w:val="00E4786B"/>
    <w:rsid w:val="00E54014"/>
    <w:rsid w:val="00E76FAE"/>
    <w:rsid w:val="00E83534"/>
    <w:rsid w:val="00E83F12"/>
    <w:rsid w:val="00E87BFF"/>
    <w:rsid w:val="00E93D7B"/>
    <w:rsid w:val="00E941D3"/>
    <w:rsid w:val="00EA3189"/>
    <w:rsid w:val="00EB22E7"/>
    <w:rsid w:val="00EB4E1B"/>
    <w:rsid w:val="00EB68E7"/>
    <w:rsid w:val="00ED38BF"/>
    <w:rsid w:val="00ED7B95"/>
    <w:rsid w:val="00EE32F9"/>
    <w:rsid w:val="00EE6151"/>
    <w:rsid w:val="00F0346A"/>
    <w:rsid w:val="00F07D02"/>
    <w:rsid w:val="00F13A16"/>
    <w:rsid w:val="00F13B28"/>
    <w:rsid w:val="00F15CAA"/>
    <w:rsid w:val="00F27E54"/>
    <w:rsid w:val="00F40BCA"/>
    <w:rsid w:val="00F60DB4"/>
    <w:rsid w:val="00F70621"/>
    <w:rsid w:val="00F723F0"/>
    <w:rsid w:val="00F76A0B"/>
    <w:rsid w:val="00F82B99"/>
    <w:rsid w:val="00F94751"/>
    <w:rsid w:val="00F95438"/>
    <w:rsid w:val="00F97846"/>
    <w:rsid w:val="00FA58C5"/>
    <w:rsid w:val="00FA7D4D"/>
    <w:rsid w:val="00FB2420"/>
    <w:rsid w:val="00FB64CC"/>
    <w:rsid w:val="00FC45FC"/>
    <w:rsid w:val="00FC7225"/>
    <w:rsid w:val="00FC7C18"/>
    <w:rsid w:val="00FE2AE3"/>
    <w:rsid w:val="00FE2ED6"/>
    <w:rsid w:val="00FE47F3"/>
    <w:rsid w:val="00FF2949"/>
    <w:rsid w:val="00FF3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381BF46-98DE-40F3-9C09-729882BEA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30D4"/>
    <w:rPr>
      <w:sz w:val="24"/>
      <w:szCs w:val="24"/>
    </w:rPr>
  </w:style>
  <w:style w:type="paragraph" w:styleId="Heading1">
    <w:name w:val="heading 1"/>
    <w:basedOn w:val="Normal"/>
    <w:next w:val="Normal"/>
    <w:qFormat/>
    <w:rsid w:val="005530D4"/>
    <w:pPr>
      <w:keepNext/>
      <w:jc w:val="center"/>
      <w:outlineLvl w:val="0"/>
    </w:pPr>
    <w:rPr>
      <w:rFonts w:ascii="Garamond" w:hAnsi="Garamond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mailStyle15">
    <w:name w:val="EmailStyle15"/>
    <w:basedOn w:val="DefaultParagraphFont"/>
    <w:semiHidden/>
    <w:rsid w:val="00A71AEC"/>
    <w:rPr>
      <w:rFonts w:ascii="Arial" w:hAnsi="Arial" w:cs="Arial"/>
      <w:color w:val="000080"/>
      <w:sz w:val="20"/>
      <w:szCs w:val="20"/>
    </w:rPr>
  </w:style>
  <w:style w:type="paragraph" w:styleId="BalloonText">
    <w:name w:val="Balloon Text"/>
    <w:basedOn w:val="Normal"/>
    <w:semiHidden/>
    <w:rsid w:val="0029087C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rsid w:val="00A55E78"/>
    <w:rPr>
      <w:rFonts w:ascii="Courier New" w:hAnsi="Courier New" w:cs="Courier New"/>
      <w:sz w:val="20"/>
      <w:szCs w:val="20"/>
    </w:rPr>
  </w:style>
  <w:style w:type="paragraph" w:styleId="DocumentMap">
    <w:name w:val="Document Map"/>
    <w:basedOn w:val="Normal"/>
    <w:semiHidden/>
    <w:rsid w:val="00E304FC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ListParagraph">
    <w:name w:val="List Paragraph"/>
    <w:basedOn w:val="Normal"/>
    <w:uiPriority w:val="34"/>
    <w:qFormat/>
    <w:rsid w:val="008D29AF"/>
    <w:pPr>
      <w:ind w:left="720"/>
      <w:contextualSpacing/>
    </w:pPr>
  </w:style>
  <w:style w:type="paragraph" w:styleId="Header">
    <w:name w:val="header"/>
    <w:basedOn w:val="Normal"/>
    <w:link w:val="HeaderChar"/>
    <w:rsid w:val="00B930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B930D5"/>
    <w:rPr>
      <w:sz w:val="24"/>
      <w:szCs w:val="24"/>
    </w:rPr>
  </w:style>
  <w:style w:type="paragraph" w:styleId="Footer">
    <w:name w:val="footer"/>
    <w:basedOn w:val="Normal"/>
    <w:link w:val="FooterChar"/>
    <w:rsid w:val="00B930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B930D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2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13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8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4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9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4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8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30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6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5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ordhar\Application%20Data\Microsoft\Templates\CLUC%20Agend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CLUC Agenda.dot</Template>
  <TotalTime>1</TotalTime>
  <Pages>1</Pages>
  <Words>105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Evergreen State College</Company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Evergreen State College</dc:creator>
  <cp:lastModifiedBy>Janssen-Timmen, Bianca (staff)</cp:lastModifiedBy>
  <cp:revision>2</cp:revision>
  <cp:lastPrinted>2016-09-19T21:30:00Z</cp:lastPrinted>
  <dcterms:created xsi:type="dcterms:W3CDTF">2018-06-14T21:52:00Z</dcterms:created>
  <dcterms:modified xsi:type="dcterms:W3CDTF">2018-06-14T21:52:00Z</dcterms:modified>
</cp:coreProperties>
</file>