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E1C" w:rsidRPr="006F695B" w:rsidRDefault="006F695B" w:rsidP="006F695B">
      <w:pPr>
        <w:jc w:val="center"/>
        <w:rPr>
          <w:rFonts w:ascii="Courier" w:hAnsi="Courier"/>
        </w:rPr>
      </w:pPr>
      <w:r>
        <w:rPr>
          <w:noProof/>
        </w:rPr>
        <w:drawing>
          <wp:inline distT="0" distB="0" distL="0" distR="0">
            <wp:extent cx="3545791" cy="1574612"/>
            <wp:effectExtent l="0" t="0" r="0" b="0"/>
            <wp:docPr id="1" name="Picture 1" descr="C:\Users\janssenb\AppData\Local\Microsoft\Windows\Temporary Internet Files\Content.Word\Evergreen-full-name--bl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anssenb\AppData\Local\Microsoft\Windows\Temporary Internet Files\Content.Word\Evergreen-full-name--black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0684" cy="1616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3F0" w:rsidRDefault="00B953F0" w:rsidP="00FB242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Facilities Services</w:t>
      </w:r>
    </w:p>
    <w:p w:rsidR="00FB2420" w:rsidRPr="00B953F0" w:rsidRDefault="00C51E30" w:rsidP="00B953F0">
      <w:pPr>
        <w:jc w:val="center"/>
        <w:rPr>
          <w:rFonts w:ascii="Arial" w:hAnsi="Arial" w:cs="Arial"/>
          <w:b/>
        </w:rPr>
      </w:pPr>
      <w:r w:rsidRPr="00B953F0">
        <w:rPr>
          <w:rFonts w:ascii="Arial" w:hAnsi="Arial" w:cs="Arial"/>
          <w:b/>
        </w:rPr>
        <w:t>Memorandum</w:t>
      </w:r>
    </w:p>
    <w:p w:rsidR="007A1E1C" w:rsidRDefault="007A1E1C"/>
    <w:p w:rsidR="00697BDE" w:rsidRDefault="00697BDE" w:rsidP="00B953F0">
      <w:pPr>
        <w:ind w:left="-360"/>
        <w:rPr>
          <w:rFonts w:ascii="Arial" w:hAnsi="Arial" w:cs="Arial"/>
          <w:b/>
        </w:rPr>
      </w:pPr>
    </w:p>
    <w:p w:rsidR="00267AF0" w:rsidRPr="00B953F0" w:rsidRDefault="007A1E1C" w:rsidP="00B953F0">
      <w:pPr>
        <w:ind w:left="-360"/>
        <w:rPr>
          <w:rFonts w:ascii="Arial" w:hAnsi="Arial" w:cs="Arial"/>
        </w:rPr>
      </w:pPr>
      <w:r w:rsidRPr="00B953F0">
        <w:rPr>
          <w:rFonts w:ascii="Arial" w:hAnsi="Arial" w:cs="Arial"/>
          <w:b/>
        </w:rPr>
        <w:t>DATE:</w:t>
      </w:r>
      <w:r w:rsidRPr="00B953F0">
        <w:rPr>
          <w:rFonts w:ascii="Arial" w:hAnsi="Arial" w:cs="Arial"/>
        </w:rPr>
        <w:t xml:space="preserve"> </w:t>
      </w:r>
      <w:r w:rsidRPr="00B953F0">
        <w:rPr>
          <w:rFonts w:ascii="Arial" w:hAnsi="Arial" w:cs="Arial"/>
        </w:rPr>
        <w:tab/>
      </w:r>
      <w:r w:rsidR="00CD7AC8">
        <w:rPr>
          <w:rFonts w:ascii="Arial" w:hAnsi="Arial" w:cs="Arial"/>
        </w:rPr>
        <w:t>January 28, 2019</w:t>
      </w:r>
    </w:p>
    <w:p w:rsidR="00267AF0" w:rsidRPr="00B953F0" w:rsidRDefault="00267AF0" w:rsidP="00B953F0">
      <w:pPr>
        <w:ind w:left="-360"/>
        <w:rPr>
          <w:rFonts w:ascii="Arial" w:hAnsi="Arial" w:cs="Arial"/>
          <w:i/>
        </w:rPr>
      </w:pPr>
    </w:p>
    <w:p w:rsidR="007A1E1C" w:rsidRPr="00B953F0" w:rsidRDefault="007A1E1C" w:rsidP="00697BDE">
      <w:pPr>
        <w:rPr>
          <w:rFonts w:ascii="Arial" w:hAnsi="Arial" w:cs="Arial"/>
        </w:rPr>
      </w:pPr>
      <w:r w:rsidRPr="00B953F0">
        <w:rPr>
          <w:rFonts w:ascii="Arial" w:hAnsi="Arial" w:cs="Arial"/>
          <w:b/>
        </w:rPr>
        <w:t>TO:</w:t>
      </w:r>
      <w:r w:rsidR="00697BDE">
        <w:rPr>
          <w:rFonts w:ascii="Arial" w:hAnsi="Arial" w:cs="Arial"/>
        </w:rPr>
        <w:tab/>
      </w:r>
      <w:r w:rsidR="00BE72D3" w:rsidRPr="00B953F0">
        <w:rPr>
          <w:rFonts w:ascii="Arial" w:hAnsi="Arial" w:cs="Arial"/>
        </w:rPr>
        <w:t>SLUG</w:t>
      </w:r>
    </w:p>
    <w:p w:rsidR="00563D1A" w:rsidRPr="00B953F0" w:rsidRDefault="004A71D6" w:rsidP="00697BDE">
      <w:pPr>
        <w:ind w:left="-360" w:firstLine="900"/>
        <w:rPr>
          <w:rFonts w:ascii="Arial" w:hAnsi="Arial" w:cs="Arial"/>
        </w:rPr>
      </w:pPr>
      <w:r w:rsidRPr="00B953F0">
        <w:rPr>
          <w:rFonts w:ascii="Arial" w:hAnsi="Arial" w:cs="Arial"/>
        </w:rPr>
        <w:tab/>
      </w:r>
      <w:r w:rsidRPr="00B953F0">
        <w:rPr>
          <w:rFonts w:ascii="Arial" w:hAnsi="Arial" w:cs="Arial"/>
        </w:rPr>
        <w:tab/>
      </w:r>
    </w:p>
    <w:p w:rsidR="00BE72D3" w:rsidRPr="00B953F0" w:rsidRDefault="00697BDE" w:rsidP="00697BDE">
      <w:pPr>
        <w:ind w:left="-360" w:firstLine="90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BE72D3" w:rsidRPr="00B953F0">
        <w:rPr>
          <w:rFonts w:ascii="Arial" w:hAnsi="Arial" w:cs="Arial"/>
        </w:rPr>
        <w:t xml:space="preserve">President Appointment </w:t>
      </w:r>
      <w:r w:rsidR="00A1036E">
        <w:rPr>
          <w:rFonts w:ascii="Arial" w:hAnsi="Arial" w:cs="Arial"/>
        </w:rPr>
        <w:t>–</w:t>
      </w:r>
      <w:r w:rsidR="00BE72D3" w:rsidRPr="00B953F0">
        <w:rPr>
          <w:rFonts w:ascii="Arial" w:hAnsi="Arial" w:cs="Arial"/>
        </w:rPr>
        <w:t xml:space="preserve"> </w:t>
      </w:r>
      <w:r w:rsidR="00A1036E">
        <w:rPr>
          <w:rFonts w:ascii="Arial" w:hAnsi="Arial" w:cs="Arial"/>
        </w:rPr>
        <w:t>John Carmichael</w:t>
      </w:r>
    </w:p>
    <w:p w:rsidR="00BE72D3" w:rsidRPr="00B953F0" w:rsidRDefault="00BE72D3" w:rsidP="00697BDE">
      <w:pPr>
        <w:ind w:left="-180" w:firstLine="900"/>
        <w:rPr>
          <w:rFonts w:ascii="Arial" w:hAnsi="Arial" w:cs="Arial"/>
        </w:rPr>
      </w:pPr>
      <w:r w:rsidRPr="00B953F0">
        <w:rPr>
          <w:rFonts w:ascii="Arial" w:hAnsi="Arial" w:cs="Arial"/>
        </w:rPr>
        <w:t>VP Student Affairs Appointment - Andy Corn</w:t>
      </w:r>
    </w:p>
    <w:p w:rsidR="00BE72D3" w:rsidRPr="00B953F0" w:rsidRDefault="00BE72D3" w:rsidP="00697BDE">
      <w:pPr>
        <w:ind w:left="-180" w:firstLine="900"/>
        <w:rPr>
          <w:rFonts w:ascii="Arial" w:hAnsi="Arial" w:cs="Arial"/>
        </w:rPr>
      </w:pPr>
      <w:r w:rsidRPr="00B953F0">
        <w:rPr>
          <w:rFonts w:ascii="Arial" w:hAnsi="Arial" w:cs="Arial"/>
        </w:rPr>
        <w:t>Faculty Member (1) - Bob Leverich</w:t>
      </w:r>
    </w:p>
    <w:p w:rsidR="00BE72D3" w:rsidRPr="00B953F0" w:rsidRDefault="00BE72D3" w:rsidP="00697BDE">
      <w:pPr>
        <w:ind w:left="-180" w:firstLine="900"/>
        <w:rPr>
          <w:rFonts w:ascii="Arial" w:hAnsi="Arial" w:cs="Arial"/>
        </w:rPr>
      </w:pPr>
      <w:r w:rsidRPr="00B953F0">
        <w:rPr>
          <w:rFonts w:ascii="Arial" w:hAnsi="Arial" w:cs="Arial"/>
        </w:rPr>
        <w:t>Faculty Member (2) - Vacant</w:t>
      </w:r>
    </w:p>
    <w:p w:rsidR="00BE72D3" w:rsidRPr="00B953F0" w:rsidRDefault="00BD7BB8" w:rsidP="00697BDE">
      <w:pPr>
        <w:ind w:left="-180" w:firstLine="900"/>
        <w:rPr>
          <w:rFonts w:ascii="Arial" w:hAnsi="Arial" w:cs="Arial"/>
        </w:rPr>
      </w:pPr>
      <w:r>
        <w:rPr>
          <w:rFonts w:ascii="Arial" w:hAnsi="Arial" w:cs="Arial"/>
        </w:rPr>
        <w:t>Student 1 – Arne Nelson</w:t>
      </w:r>
      <w:r w:rsidR="00BE72D3" w:rsidRPr="00B953F0">
        <w:rPr>
          <w:rFonts w:ascii="Arial" w:hAnsi="Arial" w:cs="Arial"/>
        </w:rPr>
        <w:tab/>
      </w:r>
    </w:p>
    <w:p w:rsidR="00BE72D3" w:rsidRPr="00B953F0" w:rsidRDefault="00BE72D3" w:rsidP="00B953F0">
      <w:pPr>
        <w:ind w:left="-360"/>
        <w:rPr>
          <w:rFonts w:ascii="Arial" w:hAnsi="Arial" w:cs="Arial"/>
        </w:rPr>
      </w:pPr>
      <w:r w:rsidRPr="00B953F0">
        <w:rPr>
          <w:rFonts w:ascii="Arial" w:hAnsi="Arial" w:cs="Arial"/>
        </w:rPr>
        <w:tab/>
      </w:r>
      <w:r w:rsidRPr="00B953F0">
        <w:rPr>
          <w:rFonts w:ascii="Arial" w:hAnsi="Arial" w:cs="Arial"/>
        </w:rPr>
        <w:tab/>
        <w:t xml:space="preserve">Student 2 </w:t>
      </w:r>
      <w:r w:rsidR="0025527E">
        <w:rPr>
          <w:rFonts w:ascii="Arial" w:hAnsi="Arial" w:cs="Arial"/>
        </w:rPr>
        <w:t>–</w:t>
      </w:r>
      <w:r w:rsidRPr="00B953F0">
        <w:rPr>
          <w:rFonts w:ascii="Arial" w:hAnsi="Arial" w:cs="Arial"/>
        </w:rPr>
        <w:t xml:space="preserve"> </w:t>
      </w:r>
      <w:r w:rsidR="0025527E">
        <w:rPr>
          <w:rFonts w:ascii="Arial" w:hAnsi="Arial" w:cs="Arial"/>
        </w:rPr>
        <w:t>Alex Frenette</w:t>
      </w:r>
    </w:p>
    <w:p w:rsidR="00BE72D3" w:rsidRPr="00B953F0" w:rsidRDefault="00BE72D3" w:rsidP="00697BDE">
      <w:pPr>
        <w:ind w:left="-360" w:firstLine="1080"/>
        <w:rPr>
          <w:rFonts w:ascii="Arial" w:hAnsi="Arial" w:cs="Arial"/>
        </w:rPr>
      </w:pPr>
      <w:r w:rsidRPr="00B953F0">
        <w:rPr>
          <w:rFonts w:ascii="Arial" w:hAnsi="Arial" w:cs="Arial"/>
        </w:rPr>
        <w:t>Director of</w:t>
      </w:r>
      <w:r w:rsidR="00CD7AC8">
        <w:rPr>
          <w:rFonts w:ascii="Arial" w:hAnsi="Arial" w:cs="Arial"/>
        </w:rPr>
        <w:t xml:space="preserve"> RAD Services – Sharon Goodman</w:t>
      </w:r>
    </w:p>
    <w:p w:rsidR="00BE72D3" w:rsidRPr="00B953F0" w:rsidRDefault="00BE72D3" w:rsidP="00697BDE">
      <w:pPr>
        <w:ind w:left="-360" w:firstLine="1080"/>
        <w:rPr>
          <w:rFonts w:ascii="Arial" w:hAnsi="Arial" w:cs="Arial"/>
        </w:rPr>
      </w:pPr>
      <w:r w:rsidRPr="00B953F0">
        <w:rPr>
          <w:rFonts w:ascii="Arial" w:hAnsi="Arial" w:cs="Arial"/>
        </w:rPr>
        <w:t>Space Analyst 1 – Susan Keefe</w:t>
      </w:r>
    </w:p>
    <w:p w:rsidR="004569D4" w:rsidRPr="00B953F0" w:rsidRDefault="00BE72D3" w:rsidP="00697BDE">
      <w:pPr>
        <w:ind w:left="-360" w:firstLine="1080"/>
        <w:rPr>
          <w:rFonts w:ascii="Arial" w:hAnsi="Arial" w:cs="Arial"/>
        </w:rPr>
      </w:pPr>
      <w:r w:rsidRPr="00B953F0">
        <w:rPr>
          <w:rFonts w:ascii="Arial" w:hAnsi="Arial" w:cs="Arial"/>
        </w:rPr>
        <w:t xml:space="preserve">Environmental Health &amp; Safety Coordinator - </w:t>
      </w:r>
      <w:r w:rsidR="009710F2" w:rsidRPr="00B953F0">
        <w:rPr>
          <w:rFonts w:ascii="Arial" w:hAnsi="Arial" w:cs="Arial"/>
        </w:rPr>
        <w:t>Matt Lebens</w:t>
      </w:r>
      <w:r w:rsidR="004569D4" w:rsidRPr="00B953F0">
        <w:rPr>
          <w:rFonts w:ascii="Arial" w:hAnsi="Arial" w:cs="Arial"/>
        </w:rPr>
        <w:t xml:space="preserve"> </w:t>
      </w:r>
      <w:r w:rsidR="004569D4" w:rsidRPr="00B953F0">
        <w:rPr>
          <w:rFonts w:ascii="Arial" w:hAnsi="Arial" w:cs="Arial"/>
        </w:rPr>
        <w:tab/>
      </w:r>
    </w:p>
    <w:p w:rsidR="004569D4" w:rsidRPr="00B953F0" w:rsidRDefault="00BE72D3" w:rsidP="00B953F0">
      <w:pPr>
        <w:ind w:left="-360"/>
        <w:rPr>
          <w:rFonts w:ascii="Arial" w:hAnsi="Arial" w:cs="Arial"/>
        </w:rPr>
      </w:pPr>
      <w:r w:rsidRPr="00B953F0">
        <w:rPr>
          <w:rFonts w:ascii="Arial" w:hAnsi="Arial" w:cs="Arial"/>
        </w:rPr>
        <w:tab/>
      </w:r>
      <w:r w:rsidRPr="00B953F0">
        <w:rPr>
          <w:rFonts w:ascii="Arial" w:hAnsi="Arial" w:cs="Arial"/>
        </w:rPr>
        <w:tab/>
        <w:t>Grounds Supervisor – Mark Kormondy</w:t>
      </w:r>
    </w:p>
    <w:p w:rsidR="004569D4" w:rsidRPr="00B953F0" w:rsidRDefault="00BE72D3" w:rsidP="00697BDE">
      <w:pPr>
        <w:tabs>
          <w:tab w:val="left" w:pos="7920"/>
        </w:tabs>
        <w:ind w:left="5850" w:hanging="5130"/>
        <w:rPr>
          <w:rFonts w:ascii="Arial" w:hAnsi="Arial" w:cs="Arial"/>
        </w:rPr>
      </w:pPr>
      <w:r w:rsidRPr="00B953F0">
        <w:rPr>
          <w:rFonts w:ascii="Arial" w:hAnsi="Arial" w:cs="Arial"/>
        </w:rPr>
        <w:t>Assistant Director of Planning &amp; Construction</w:t>
      </w:r>
      <w:r w:rsidR="005C7842">
        <w:rPr>
          <w:rFonts w:ascii="Arial" w:hAnsi="Arial" w:cs="Arial"/>
        </w:rPr>
        <w:t xml:space="preserve"> –</w:t>
      </w:r>
      <w:r w:rsidR="00042490">
        <w:rPr>
          <w:rFonts w:ascii="Arial" w:hAnsi="Arial" w:cs="Arial"/>
        </w:rPr>
        <w:t xml:space="preserve"> </w:t>
      </w:r>
    </w:p>
    <w:p w:rsidR="00C05744" w:rsidRPr="00B953F0" w:rsidRDefault="00CE2200" w:rsidP="00B953F0">
      <w:pPr>
        <w:ind w:left="-360"/>
        <w:rPr>
          <w:rFonts w:ascii="Arial" w:hAnsi="Arial" w:cs="Arial"/>
        </w:rPr>
      </w:pPr>
      <w:r w:rsidRPr="00B953F0">
        <w:rPr>
          <w:rFonts w:ascii="Arial" w:hAnsi="Arial" w:cs="Arial"/>
        </w:rPr>
        <w:tab/>
      </w:r>
      <w:r w:rsidRPr="00B953F0">
        <w:rPr>
          <w:rFonts w:ascii="Arial" w:hAnsi="Arial" w:cs="Arial"/>
        </w:rPr>
        <w:tab/>
      </w:r>
    </w:p>
    <w:p w:rsidR="007A1E1C" w:rsidRPr="00B953F0" w:rsidRDefault="007A1E1C" w:rsidP="00697BDE">
      <w:pPr>
        <w:ind w:left="-360" w:right="90"/>
        <w:rPr>
          <w:rFonts w:ascii="Arial" w:hAnsi="Arial" w:cs="Arial"/>
        </w:rPr>
      </w:pPr>
    </w:p>
    <w:p w:rsidR="00B930D5" w:rsidRPr="00B953F0" w:rsidRDefault="007A1E1C" w:rsidP="00B953F0">
      <w:pPr>
        <w:ind w:left="-360"/>
        <w:rPr>
          <w:rFonts w:ascii="Arial" w:hAnsi="Arial" w:cs="Arial"/>
        </w:rPr>
      </w:pPr>
      <w:r w:rsidRPr="00B953F0">
        <w:rPr>
          <w:rFonts w:ascii="Arial" w:hAnsi="Arial" w:cs="Arial"/>
          <w:b/>
        </w:rPr>
        <w:t>FROM:</w:t>
      </w:r>
      <w:r w:rsidRPr="00B953F0">
        <w:rPr>
          <w:rFonts w:ascii="Arial" w:hAnsi="Arial" w:cs="Arial"/>
        </w:rPr>
        <w:tab/>
      </w:r>
      <w:r w:rsidR="00B930D5" w:rsidRPr="00B953F0">
        <w:rPr>
          <w:rFonts w:ascii="Arial" w:hAnsi="Arial" w:cs="Arial"/>
        </w:rPr>
        <w:t xml:space="preserve">Associate Vice President of Facilities, Co-chair </w:t>
      </w:r>
      <w:r w:rsidR="006F695B">
        <w:rPr>
          <w:rFonts w:ascii="Arial" w:hAnsi="Arial" w:cs="Arial"/>
        </w:rPr>
        <w:t>–</w:t>
      </w:r>
      <w:r w:rsidR="00B930D5" w:rsidRPr="00B953F0">
        <w:rPr>
          <w:rFonts w:ascii="Arial" w:hAnsi="Arial" w:cs="Arial"/>
        </w:rPr>
        <w:t xml:space="preserve"> </w:t>
      </w:r>
      <w:r w:rsidR="003E32FE">
        <w:rPr>
          <w:rFonts w:ascii="Arial" w:hAnsi="Arial" w:cs="Arial"/>
        </w:rPr>
        <w:t>William Ward</w:t>
      </w:r>
    </w:p>
    <w:p w:rsidR="007A1E1C" w:rsidRDefault="003F1B46" w:rsidP="00697BDE">
      <w:pPr>
        <w:ind w:left="-360" w:firstLine="1080"/>
        <w:rPr>
          <w:rFonts w:ascii="Arial" w:hAnsi="Arial" w:cs="Arial"/>
        </w:rPr>
      </w:pPr>
      <w:r w:rsidRPr="003F1B46">
        <w:rPr>
          <w:rFonts w:ascii="Arial" w:hAnsi="Arial" w:cs="Arial"/>
        </w:rPr>
        <w:t>Vice Provost of Academic Operations</w:t>
      </w:r>
      <w:r w:rsidR="00B930D5" w:rsidRPr="00B953F0">
        <w:rPr>
          <w:rFonts w:ascii="Arial" w:hAnsi="Arial" w:cs="Arial"/>
        </w:rPr>
        <w:t xml:space="preserve">, Co-chair - </w:t>
      </w:r>
      <w:r w:rsidR="00BE72D3" w:rsidRPr="00B953F0">
        <w:rPr>
          <w:rFonts w:ascii="Arial" w:hAnsi="Arial" w:cs="Arial"/>
        </w:rPr>
        <w:t>David McAvity</w:t>
      </w:r>
    </w:p>
    <w:p w:rsidR="00697BDE" w:rsidRPr="00B953F0" w:rsidRDefault="00697BDE" w:rsidP="00697BDE">
      <w:pPr>
        <w:ind w:left="-360" w:firstLine="1080"/>
        <w:rPr>
          <w:rFonts w:ascii="Arial" w:hAnsi="Arial" w:cs="Arial"/>
        </w:rPr>
      </w:pPr>
    </w:p>
    <w:p w:rsidR="00F40BCA" w:rsidRPr="00B953F0" w:rsidRDefault="00F40BCA" w:rsidP="00B953F0">
      <w:pPr>
        <w:autoSpaceDE w:val="0"/>
        <w:autoSpaceDN w:val="0"/>
        <w:adjustRightInd w:val="0"/>
        <w:ind w:left="-360"/>
        <w:rPr>
          <w:rFonts w:ascii="Arial" w:hAnsi="Arial" w:cs="Arial"/>
          <w:szCs w:val="22"/>
        </w:rPr>
      </w:pPr>
    </w:p>
    <w:p w:rsidR="007A1E1C" w:rsidRPr="00697BDE" w:rsidRDefault="00697BDE" w:rsidP="00B953F0">
      <w:pPr>
        <w:autoSpaceDE w:val="0"/>
        <w:autoSpaceDN w:val="0"/>
        <w:adjustRightInd w:val="0"/>
        <w:ind w:left="-360"/>
        <w:rPr>
          <w:rFonts w:ascii="Arial" w:hAnsi="Arial" w:cs="Arial"/>
          <w:b/>
          <w:szCs w:val="22"/>
        </w:rPr>
      </w:pPr>
      <w:r w:rsidRPr="00697BDE">
        <w:rPr>
          <w:rFonts w:ascii="Arial" w:hAnsi="Arial" w:cs="Arial"/>
          <w:b/>
          <w:szCs w:val="22"/>
        </w:rPr>
        <w:t>SLUG Agenda Items</w:t>
      </w:r>
      <w:r w:rsidR="00254DC4" w:rsidRPr="00697BDE">
        <w:rPr>
          <w:rFonts w:ascii="Arial" w:hAnsi="Arial" w:cs="Arial"/>
          <w:b/>
          <w:szCs w:val="22"/>
        </w:rPr>
        <w:t>:</w:t>
      </w:r>
    </w:p>
    <w:p w:rsidR="00FC7225" w:rsidRPr="00B953F0" w:rsidRDefault="00FC7225" w:rsidP="00B953F0">
      <w:pPr>
        <w:autoSpaceDE w:val="0"/>
        <w:autoSpaceDN w:val="0"/>
        <w:adjustRightInd w:val="0"/>
        <w:ind w:left="-360"/>
        <w:rPr>
          <w:rFonts w:ascii="Arial" w:hAnsi="Arial" w:cs="Arial"/>
          <w:szCs w:val="22"/>
        </w:rPr>
      </w:pPr>
    </w:p>
    <w:p w:rsidR="000170B6" w:rsidRPr="005E2927" w:rsidRDefault="003C6BAE" w:rsidP="005E2927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szCs w:val="22"/>
        </w:rPr>
      </w:pPr>
      <w:r w:rsidRPr="00697BDE">
        <w:rPr>
          <w:rFonts w:ascii="Arial" w:hAnsi="Arial" w:cs="Arial"/>
          <w:szCs w:val="22"/>
        </w:rPr>
        <w:t>Introductions</w:t>
      </w:r>
      <w:r w:rsidR="005E2927">
        <w:rPr>
          <w:rFonts w:ascii="Arial" w:hAnsi="Arial" w:cs="Arial"/>
          <w:szCs w:val="22"/>
        </w:rPr>
        <w:t xml:space="preserve"> &amp; </w:t>
      </w:r>
      <w:r w:rsidR="005E2927" w:rsidRPr="00CB5846">
        <w:rPr>
          <w:rFonts w:ascii="Arial" w:hAnsi="Arial" w:cs="Arial"/>
          <w:szCs w:val="22"/>
        </w:rPr>
        <w:t>Approval of Meeting Minutes</w:t>
      </w:r>
    </w:p>
    <w:p w:rsidR="00700CAE" w:rsidRPr="00700CAE" w:rsidRDefault="00700CAE" w:rsidP="00697BDE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</w:rPr>
      </w:pPr>
      <w:r w:rsidRPr="00700CAE">
        <w:rPr>
          <w:rFonts w:ascii="Arial" w:hAnsi="Arial" w:cs="Arial"/>
          <w:color w:val="000000"/>
        </w:rPr>
        <w:t>Learning and Teaching Commons Space Request – Therese Saliba</w:t>
      </w:r>
    </w:p>
    <w:p w:rsidR="009C24BB" w:rsidRPr="008017D2" w:rsidRDefault="009C24BB" w:rsidP="009C24BB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color w:val="000000" w:themeColor="text1"/>
          <w:szCs w:val="22"/>
        </w:rPr>
      </w:pPr>
      <w:r w:rsidRPr="00783572">
        <w:rPr>
          <w:rFonts w:ascii="Arial" w:hAnsi="Arial" w:cs="Arial"/>
          <w:color w:val="000000" w:themeColor="text1"/>
        </w:rPr>
        <w:t>New Trail Navigation and Signage P</w:t>
      </w:r>
      <w:r>
        <w:rPr>
          <w:rFonts w:ascii="Arial" w:hAnsi="Arial" w:cs="Arial"/>
          <w:color w:val="000000" w:themeColor="text1"/>
        </w:rPr>
        <w:t xml:space="preserve">roposal </w:t>
      </w:r>
      <w:r>
        <w:rPr>
          <w:rFonts w:ascii="Arial" w:hAnsi="Arial" w:cs="Arial"/>
        </w:rPr>
        <w:t xml:space="preserve">– </w:t>
      </w:r>
      <w:r w:rsidRPr="00783572">
        <w:rPr>
          <w:rFonts w:ascii="Arial" w:hAnsi="Arial" w:cs="Arial"/>
          <w:color w:val="000000" w:themeColor="text1"/>
        </w:rPr>
        <w:t>Evergreen Trails Association</w:t>
      </w:r>
    </w:p>
    <w:p w:rsidR="009C24BB" w:rsidRPr="009C24BB" w:rsidRDefault="009C24BB" w:rsidP="009C24BB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szCs w:val="22"/>
        </w:rPr>
      </w:pPr>
      <w:r w:rsidRPr="009C24BB">
        <w:rPr>
          <w:rFonts w:ascii="Arial" w:hAnsi="Arial" w:cs="Arial"/>
          <w:sz w:val="22"/>
          <w:szCs w:val="22"/>
        </w:rPr>
        <w:t xml:space="preserve">Classrooms for Paths of Study Groups – </w:t>
      </w:r>
      <w:r w:rsidR="001C7D42">
        <w:rPr>
          <w:rFonts w:ascii="Arial" w:hAnsi="Arial" w:cs="Arial"/>
          <w:sz w:val="22"/>
          <w:szCs w:val="22"/>
        </w:rPr>
        <w:t xml:space="preserve">Elizabeth Williams for </w:t>
      </w:r>
      <w:bookmarkStart w:id="0" w:name="_GoBack"/>
      <w:bookmarkEnd w:id="0"/>
      <w:r w:rsidRPr="009C24BB">
        <w:rPr>
          <w:rFonts w:ascii="Arial" w:hAnsi="Arial" w:cs="Arial"/>
          <w:sz w:val="22"/>
          <w:szCs w:val="22"/>
        </w:rPr>
        <w:t>Larry Geri</w:t>
      </w:r>
    </w:p>
    <w:p w:rsidR="00DE7A3C" w:rsidRPr="006E6927" w:rsidRDefault="00A85280" w:rsidP="00DE7A3C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szCs w:val="22"/>
        </w:rPr>
      </w:pPr>
      <w:r>
        <w:rPr>
          <w:rFonts w:ascii="Arial" w:hAnsi="Arial" w:cs="Arial"/>
        </w:rPr>
        <w:t xml:space="preserve">Menorah on Red Square </w:t>
      </w:r>
      <w:r w:rsidR="00CD7AC8">
        <w:rPr>
          <w:rFonts w:ascii="Arial" w:hAnsi="Arial" w:cs="Arial"/>
        </w:rPr>
        <w:t>Debrief/Event Update – Andy Corn</w:t>
      </w:r>
      <w:r>
        <w:rPr>
          <w:rFonts w:ascii="Arial" w:hAnsi="Arial" w:cs="Arial"/>
        </w:rPr>
        <w:t xml:space="preserve"> </w:t>
      </w:r>
      <w:r w:rsidR="00062096">
        <w:rPr>
          <w:rFonts w:ascii="Arial" w:hAnsi="Arial" w:cs="Arial"/>
        </w:rPr>
        <w:t>– Discussion/Information</w:t>
      </w:r>
    </w:p>
    <w:p w:rsidR="006E6927" w:rsidRPr="00E84F62" w:rsidRDefault="006E6927" w:rsidP="006E6927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szCs w:val="22"/>
        </w:rPr>
      </w:pPr>
      <w:r>
        <w:rPr>
          <w:rFonts w:ascii="Arial" w:hAnsi="Arial" w:cs="Arial"/>
        </w:rPr>
        <w:t>P</w:t>
      </w:r>
      <w:r w:rsidRPr="006E6927">
        <w:rPr>
          <w:rFonts w:ascii="Arial" w:hAnsi="Arial" w:cs="Arial"/>
        </w:rPr>
        <w:t>reliminary study of the potential sites for the Student Wellness Service Center</w:t>
      </w:r>
      <w:r>
        <w:rPr>
          <w:rFonts w:ascii="Arial" w:hAnsi="Arial" w:cs="Arial"/>
        </w:rPr>
        <w:t xml:space="preserve"> </w:t>
      </w:r>
      <w:r w:rsidR="000170B6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0170B6">
        <w:rPr>
          <w:rFonts w:ascii="Arial" w:hAnsi="Arial" w:cs="Arial"/>
        </w:rPr>
        <w:t>William Ward and Dave Shellman</w:t>
      </w:r>
      <w:r w:rsidR="00062096">
        <w:rPr>
          <w:rFonts w:ascii="Arial" w:hAnsi="Arial" w:cs="Arial"/>
        </w:rPr>
        <w:t xml:space="preserve"> – Discussion/Information</w:t>
      </w:r>
    </w:p>
    <w:p w:rsidR="00E84F62" w:rsidRPr="009C24BB" w:rsidRDefault="00E84F62" w:rsidP="006E6927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szCs w:val="22"/>
        </w:rPr>
      </w:pPr>
      <w:r>
        <w:rPr>
          <w:rFonts w:ascii="Arial" w:hAnsi="Arial" w:cs="Arial"/>
        </w:rPr>
        <w:t>CI Rental Options – Susan Keefe</w:t>
      </w:r>
      <w:r w:rsidR="00E77636">
        <w:rPr>
          <w:rFonts w:ascii="Arial" w:hAnsi="Arial" w:cs="Arial"/>
        </w:rPr>
        <w:t>, Bryce Winkelman</w:t>
      </w:r>
    </w:p>
    <w:p w:rsidR="0090627A" w:rsidRPr="009C24BB" w:rsidRDefault="0090627A" w:rsidP="00E55782">
      <w:pPr>
        <w:pStyle w:val="ListParagraph"/>
        <w:autoSpaceDE w:val="0"/>
        <w:autoSpaceDN w:val="0"/>
        <w:adjustRightInd w:val="0"/>
        <w:ind w:left="1080"/>
        <w:rPr>
          <w:rFonts w:ascii="Arial" w:hAnsi="Arial" w:cs="Arial"/>
          <w:szCs w:val="22"/>
        </w:rPr>
      </w:pPr>
    </w:p>
    <w:sectPr w:rsidR="0090627A" w:rsidRPr="009C24BB" w:rsidSect="00697BDE">
      <w:pgSz w:w="12240" w:h="15840" w:code="1"/>
      <w:pgMar w:top="1440" w:right="1170" w:bottom="1440" w:left="18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6EC4" w:rsidRDefault="007E6EC4" w:rsidP="00B930D5">
      <w:r>
        <w:separator/>
      </w:r>
    </w:p>
  </w:endnote>
  <w:endnote w:type="continuationSeparator" w:id="0">
    <w:p w:rsidR="007E6EC4" w:rsidRDefault="007E6EC4" w:rsidP="00B93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6EC4" w:rsidRDefault="007E6EC4" w:rsidP="00B930D5">
      <w:r>
        <w:separator/>
      </w:r>
    </w:p>
  </w:footnote>
  <w:footnote w:type="continuationSeparator" w:id="0">
    <w:p w:rsidR="007E6EC4" w:rsidRDefault="007E6EC4" w:rsidP="00B930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170CA"/>
    <w:multiLevelType w:val="hybridMultilevel"/>
    <w:tmpl w:val="7F544B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113E08"/>
    <w:multiLevelType w:val="hybridMultilevel"/>
    <w:tmpl w:val="9AA2AF6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28364C"/>
    <w:multiLevelType w:val="hybridMultilevel"/>
    <w:tmpl w:val="CFFEFB56"/>
    <w:lvl w:ilvl="0" w:tplc="1B40CEF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396403D2"/>
    <w:multiLevelType w:val="hybridMultilevel"/>
    <w:tmpl w:val="54A22D8E"/>
    <w:lvl w:ilvl="0" w:tplc="376A32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3DB5EF1"/>
    <w:multiLevelType w:val="hybridMultilevel"/>
    <w:tmpl w:val="1604035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5" w15:restartNumberingAfterBreak="0">
    <w:nsid w:val="6D9A75B2"/>
    <w:multiLevelType w:val="hybridMultilevel"/>
    <w:tmpl w:val="54A22D8E"/>
    <w:lvl w:ilvl="0" w:tplc="376A32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5D7B96"/>
    <w:multiLevelType w:val="hybridMultilevel"/>
    <w:tmpl w:val="B3ECD18C"/>
    <w:lvl w:ilvl="0" w:tplc="9926C3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849A836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873302A"/>
    <w:multiLevelType w:val="hybridMultilevel"/>
    <w:tmpl w:val="1F88175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0011B9"/>
    <w:multiLevelType w:val="hybridMultilevel"/>
    <w:tmpl w:val="59FCA4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6"/>
  </w:num>
  <w:num w:numId="4">
    <w:abstractNumId w:val="8"/>
  </w:num>
  <w:num w:numId="5">
    <w:abstractNumId w:val="0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4"/>
  </w:num>
  <w:num w:numId="9">
    <w:abstractNumId w:val="2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E1A"/>
    <w:rsid w:val="00000F45"/>
    <w:rsid w:val="0001411F"/>
    <w:rsid w:val="0001419C"/>
    <w:rsid w:val="000170B6"/>
    <w:rsid w:val="00020BE8"/>
    <w:rsid w:val="000274C5"/>
    <w:rsid w:val="00027620"/>
    <w:rsid w:val="00030D90"/>
    <w:rsid w:val="00031FF0"/>
    <w:rsid w:val="00035977"/>
    <w:rsid w:val="0003702C"/>
    <w:rsid w:val="00040A5A"/>
    <w:rsid w:val="00040D90"/>
    <w:rsid w:val="00042490"/>
    <w:rsid w:val="00050C3E"/>
    <w:rsid w:val="00062096"/>
    <w:rsid w:val="000734CA"/>
    <w:rsid w:val="00091897"/>
    <w:rsid w:val="000A55DF"/>
    <w:rsid w:val="000B4331"/>
    <w:rsid w:val="000B43BE"/>
    <w:rsid w:val="000B4CFF"/>
    <w:rsid w:val="000B5CA2"/>
    <w:rsid w:val="000B7BE1"/>
    <w:rsid w:val="000C434D"/>
    <w:rsid w:val="000C4390"/>
    <w:rsid w:val="000C7A5D"/>
    <w:rsid w:val="000D0512"/>
    <w:rsid w:val="000D1869"/>
    <w:rsid w:val="000D36A2"/>
    <w:rsid w:val="000D3A09"/>
    <w:rsid w:val="000D7F0B"/>
    <w:rsid w:val="000E5362"/>
    <w:rsid w:val="000E6CC2"/>
    <w:rsid w:val="000E7AC2"/>
    <w:rsid w:val="000F46C3"/>
    <w:rsid w:val="000F5A84"/>
    <w:rsid w:val="000F78AC"/>
    <w:rsid w:val="00102653"/>
    <w:rsid w:val="00103A92"/>
    <w:rsid w:val="00104FCE"/>
    <w:rsid w:val="00106DCE"/>
    <w:rsid w:val="00106E01"/>
    <w:rsid w:val="00110777"/>
    <w:rsid w:val="00114DEF"/>
    <w:rsid w:val="00121FFD"/>
    <w:rsid w:val="00132CD8"/>
    <w:rsid w:val="001334CE"/>
    <w:rsid w:val="001351AB"/>
    <w:rsid w:val="00143EAA"/>
    <w:rsid w:val="00146029"/>
    <w:rsid w:val="00147F38"/>
    <w:rsid w:val="0016748F"/>
    <w:rsid w:val="00182A52"/>
    <w:rsid w:val="00183DBE"/>
    <w:rsid w:val="00186497"/>
    <w:rsid w:val="001865D0"/>
    <w:rsid w:val="00190F66"/>
    <w:rsid w:val="00195D93"/>
    <w:rsid w:val="001A7721"/>
    <w:rsid w:val="001B0111"/>
    <w:rsid w:val="001C6D8B"/>
    <w:rsid w:val="001C6E65"/>
    <w:rsid w:val="001C7988"/>
    <w:rsid w:val="001C7C9D"/>
    <w:rsid w:val="001C7D42"/>
    <w:rsid w:val="001E3DFB"/>
    <w:rsid w:val="001E727F"/>
    <w:rsid w:val="001F679C"/>
    <w:rsid w:val="00205C02"/>
    <w:rsid w:val="0020774C"/>
    <w:rsid w:val="00222628"/>
    <w:rsid w:val="0022776E"/>
    <w:rsid w:val="002338C8"/>
    <w:rsid w:val="002370D2"/>
    <w:rsid w:val="00245277"/>
    <w:rsid w:val="00254DC4"/>
    <w:rsid w:val="0025527E"/>
    <w:rsid w:val="00267AF0"/>
    <w:rsid w:val="00270294"/>
    <w:rsid w:val="00271843"/>
    <w:rsid w:val="00285250"/>
    <w:rsid w:val="0029087C"/>
    <w:rsid w:val="002923E8"/>
    <w:rsid w:val="00293A15"/>
    <w:rsid w:val="002957C0"/>
    <w:rsid w:val="00296292"/>
    <w:rsid w:val="00297DB3"/>
    <w:rsid w:val="002A2804"/>
    <w:rsid w:val="002A7488"/>
    <w:rsid w:val="002A776D"/>
    <w:rsid w:val="002B2C1C"/>
    <w:rsid w:val="002D1B2C"/>
    <w:rsid w:val="002D516E"/>
    <w:rsid w:val="002D57C8"/>
    <w:rsid w:val="002F4695"/>
    <w:rsid w:val="002F7D40"/>
    <w:rsid w:val="0030478B"/>
    <w:rsid w:val="003159B1"/>
    <w:rsid w:val="00316CE2"/>
    <w:rsid w:val="0032001E"/>
    <w:rsid w:val="00330550"/>
    <w:rsid w:val="00331CC8"/>
    <w:rsid w:val="00335628"/>
    <w:rsid w:val="0034309F"/>
    <w:rsid w:val="00345650"/>
    <w:rsid w:val="00347D34"/>
    <w:rsid w:val="003548F1"/>
    <w:rsid w:val="003554B1"/>
    <w:rsid w:val="00356E09"/>
    <w:rsid w:val="0037335A"/>
    <w:rsid w:val="003833EB"/>
    <w:rsid w:val="00383489"/>
    <w:rsid w:val="00395765"/>
    <w:rsid w:val="003A4617"/>
    <w:rsid w:val="003B271E"/>
    <w:rsid w:val="003B5490"/>
    <w:rsid w:val="003C62B0"/>
    <w:rsid w:val="003C6BAE"/>
    <w:rsid w:val="003D41A2"/>
    <w:rsid w:val="003D76D3"/>
    <w:rsid w:val="003E072D"/>
    <w:rsid w:val="003E2A37"/>
    <w:rsid w:val="003E32FE"/>
    <w:rsid w:val="003E3740"/>
    <w:rsid w:val="003E5E64"/>
    <w:rsid w:val="003E618E"/>
    <w:rsid w:val="003E7E07"/>
    <w:rsid w:val="003F1B46"/>
    <w:rsid w:val="003F38B4"/>
    <w:rsid w:val="003F4FE4"/>
    <w:rsid w:val="003F52AA"/>
    <w:rsid w:val="00410C5B"/>
    <w:rsid w:val="0041657B"/>
    <w:rsid w:val="00426066"/>
    <w:rsid w:val="004343C3"/>
    <w:rsid w:val="00435888"/>
    <w:rsid w:val="004361F9"/>
    <w:rsid w:val="004402AA"/>
    <w:rsid w:val="00443FFD"/>
    <w:rsid w:val="00456099"/>
    <w:rsid w:val="004569D4"/>
    <w:rsid w:val="0048114E"/>
    <w:rsid w:val="00487448"/>
    <w:rsid w:val="00492E64"/>
    <w:rsid w:val="00494A86"/>
    <w:rsid w:val="004A71D6"/>
    <w:rsid w:val="004B0ED9"/>
    <w:rsid w:val="004B5888"/>
    <w:rsid w:val="004B6503"/>
    <w:rsid w:val="004B6F13"/>
    <w:rsid w:val="004C29AC"/>
    <w:rsid w:val="004D483C"/>
    <w:rsid w:val="004D714D"/>
    <w:rsid w:val="004E476E"/>
    <w:rsid w:val="004F155A"/>
    <w:rsid w:val="0050116A"/>
    <w:rsid w:val="00501E29"/>
    <w:rsid w:val="00516FCD"/>
    <w:rsid w:val="005213C8"/>
    <w:rsid w:val="005326D4"/>
    <w:rsid w:val="005335EA"/>
    <w:rsid w:val="00547D8D"/>
    <w:rsid w:val="005530D4"/>
    <w:rsid w:val="00556634"/>
    <w:rsid w:val="00561172"/>
    <w:rsid w:val="00563D1A"/>
    <w:rsid w:val="005640E9"/>
    <w:rsid w:val="00572585"/>
    <w:rsid w:val="00573ACC"/>
    <w:rsid w:val="00574A40"/>
    <w:rsid w:val="005766DF"/>
    <w:rsid w:val="00581708"/>
    <w:rsid w:val="00590923"/>
    <w:rsid w:val="005944EE"/>
    <w:rsid w:val="0059569D"/>
    <w:rsid w:val="005968C6"/>
    <w:rsid w:val="00597994"/>
    <w:rsid w:val="005A1115"/>
    <w:rsid w:val="005B0A16"/>
    <w:rsid w:val="005B4F5A"/>
    <w:rsid w:val="005B5064"/>
    <w:rsid w:val="005B6B44"/>
    <w:rsid w:val="005C4852"/>
    <w:rsid w:val="005C7842"/>
    <w:rsid w:val="005C7F69"/>
    <w:rsid w:val="005D32EA"/>
    <w:rsid w:val="005E2927"/>
    <w:rsid w:val="005F2906"/>
    <w:rsid w:val="005F2CF5"/>
    <w:rsid w:val="0060600C"/>
    <w:rsid w:val="006162D7"/>
    <w:rsid w:val="00620E1A"/>
    <w:rsid w:val="00622CD2"/>
    <w:rsid w:val="00622D30"/>
    <w:rsid w:val="00623EF5"/>
    <w:rsid w:val="006260FD"/>
    <w:rsid w:val="0063704D"/>
    <w:rsid w:val="006374E5"/>
    <w:rsid w:val="00640F59"/>
    <w:rsid w:val="00650F40"/>
    <w:rsid w:val="00653E03"/>
    <w:rsid w:val="0065487A"/>
    <w:rsid w:val="00663DDE"/>
    <w:rsid w:val="006708FC"/>
    <w:rsid w:val="006715BD"/>
    <w:rsid w:val="00675D42"/>
    <w:rsid w:val="00676244"/>
    <w:rsid w:val="00676EF8"/>
    <w:rsid w:val="006877AE"/>
    <w:rsid w:val="00693F75"/>
    <w:rsid w:val="00697BDE"/>
    <w:rsid w:val="006B0FB0"/>
    <w:rsid w:val="006B364D"/>
    <w:rsid w:val="006B6D4D"/>
    <w:rsid w:val="006B7929"/>
    <w:rsid w:val="006C0065"/>
    <w:rsid w:val="006C5C76"/>
    <w:rsid w:val="006C73F1"/>
    <w:rsid w:val="006C7BE6"/>
    <w:rsid w:val="006D77B3"/>
    <w:rsid w:val="006E6927"/>
    <w:rsid w:val="006F0AF8"/>
    <w:rsid w:val="006F6148"/>
    <w:rsid w:val="006F695B"/>
    <w:rsid w:val="00700CAE"/>
    <w:rsid w:val="0070238E"/>
    <w:rsid w:val="0070249E"/>
    <w:rsid w:val="007047C8"/>
    <w:rsid w:val="007054BE"/>
    <w:rsid w:val="00705513"/>
    <w:rsid w:val="00706B15"/>
    <w:rsid w:val="00710A9F"/>
    <w:rsid w:val="00710D83"/>
    <w:rsid w:val="00710DE7"/>
    <w:rsid w:val="00723923"/>
    <w:rsid w:val="00726E75"/>
    <w:rsid w:val="0073452F"/>
    <w:rsid w:val="007358D8"/>
    <w:rsid w:val="00736EAE"/>
    <w:rsid w:val="007438AE"/>
    <w:rsid w:val="007475CD"/>
    <w:rsid w:val="00747FE5"/>
    <w:rsid w:val="007528B0"/>
    <w:rsid w:val="0076113E"/>
    <w:rsid w:val="00762140"/>
    <w:rsid w:val="007764BB"/>
    <w:rsid w:val="00777864"/>
    <w:rsid w:val="00780D84"/>
    <w:rsid w:val="00780FCC"/>
    <w:rsid w:val="00782D10"/>
    <w:rsid w:val="00783572"/>
    <w:rsid w:val="0078665C"/>
    <w:rsid w:val="00787FBD"/>
    <w:rsid w:val="00792C94"/>
    <w:rsid w:val="007A0933"/>
    <w:rsid w:val="007A1E1C"/>
    <w:rsid w:val="007A33E4"/>
    <w:rsid w:val="007A44DA"/>
    <w:rsid w:val="007B6CD3"/>
    <w:rsid w:val="007C1DD6"/>
    <w:rsid w:val="007C2590"/>
    <w:rsid w:val="007C7516"/>
    <w:rsid w:val="007C7B85"/>
    <w:rsid w:val="007D0DCE"/>
    <w:rsid w:val="007D2B0C"/>
    <w:rsid w:val="007D6BE0"/>
    <w:rsid w:val="007E6EC4"/>
    <w:rsid w:val="007F45C0"/>
    <w:rsid w:val="008017D2"/>
    <w:rsid w:val="00803E2A"/>
    <w:rsid w:val="00804095"/>
    <w:rsid w:val="00810016"/>
    <w:rsid w:val="00811893"/>
    <w:rsid w:val="00813206"/>
    <w:rsid w:val="00813FDA"/>
    <w:rsid w:val="00816433"/>
    <w:rsid w:val="008211C7"/>
    <w:rsid w:val="00824031"/>
    <w:rsid w:val="00825B18"/>
    <w:rsid w:val="00827405"/>
    <w:rsid w:val="00830840"/>
    <w:rsid w:val="00830DB7"/>
    <w:rsid w:val="008357EF"/>
    <w:rsid w:val="008364CC"/>
    <w:rsid w:val="0084000E"/>
    <w:rsid w:val="00842AF9"/>
    <w:rsid w:val="008451E4"/>
    <w:rsid w:val="0086266C"/>
    <w:rsid w:val="008633E1"/>
    <w:rsid w:val="00863F9A"/>
    <w:rsid w:val="00867AF7"/>
    <w:rsid w:val="008702DA"/>
    <w:rsid w:val="008914B7"/>
    <w:rsid w:val="00891EEF"/>
    <w:rsid w:val="00893C08"/>
    <w:rsid w:val="00895508"/>
    <w:rsid w:val="008A2711"/>
    <w:rsid w:val="008C2747"/>
    <w:rsid w:val="008D2713"/>
    <w:rsid w:val="008D29AF"/>
    <w:rsid w:val="008D3C47"/>
    <w:rsid w:val="008D4850"/>
    <w:rsid w:val="008D625F"/>
    <w:rsid w:val="008E1DD1"/>
    <w:rsid w:val="008F0BBA"/>
    <w:rsid w:val="008F3C8C"/>
    <w:rsid w:val="008F5F47"/>
    <w:rsid w:val="008F654B"/>
    <w:rsid w:val="00902DE3"/>
    <w:rsid w:val="00904090"/>
    <w:rsid w:val="00904AFF"/>
    <w:rsid w:val="0090627A"/>
    <w:rsid w:val="00913680"/>
    <w:rsid w:val="00915947"/>
    <w:rsid w:val="00915C70"/>
    <w:rsid w:val="00924704"/>
    <w:rsid w:val="00924DA0"/>
    <w:rsid w:val="009257E1"/>
    <w:rsid w:val="00943427"/>
    <w:rsid w:val="00944998"/>
    <w:rsid w:val="0094553C"/>
    <w:rsid w:val="00953366"/>
    <w:rsid w:val="009558FB"/>
    <w:rsid w:val="00956258"/>
    <w:rsid w:val="00962413"/>
    <w:rsid w:val="00967301"/>
    <w:rsid w:val="009710F2"/>
    <w:rsid w:val="00972335"/>
    <w:rsid w:val="00972852"/>
    <w:rsid w:val="0097551F"/>
    <w:rsid w:val="00976C6A"/>
    <w:rsid w:val="00980AC9"/>
    <w:rsid w:val="00983F72"/>
    <w:rsid w:val="009914F7"/>
    <w:rsid w:val="00996B31"/>
    <w:rsid w:val="009A164B"/>
    <w:rsid w:val="009A373D"/>
    <w:rsid w:val="009A5AB8"/>
    <w:rsid w:val="009A684B"/>
    <w:rsid w:val="009B1CA2"/>
    <w:rsid w:val="009C24BB"/>
    <w:rsid w:val="009D4F97"/>
    <w:rsid w:val="009D60E2"/>
    <w:rsid w:val="009D779A"/>
    <w:rsid w:val="009D7EB7"/>
    <w:rsid w:val="009D7FC4"/>
    <w:rsid w:val="009E5810"/>
    <w:rsid w:val="009F109C"/>
    <w:rsid w:val="00A1036E"/>
    <w:rsid w:val="00A156AC"/>
    <w:rsid w:val="00A165C7"/>
    <w:rsid w:val="00A27D21"/>
    <w:rsid w:val="00A30B96"/>
    <w:rsid w:val="00A3359E"/>
    <w:rsid w:val="00A34665"/>
    <w:rsid w:val="00A36485"/>
    <w:rsid w:val="00A40280"/>
    <w:rsid w:val="00A42C17"/>
    <w:rsid w:val="00A47E49"/>
    <w:rsid w:val="00A551DB"/>
    <w:rsid w:val="00A55E78"/>
    <w:rsid w:val="00A64A04"/>
    <w:rsid w:val="00A702FF"/>
    <w:rsid w:val="00A70CD3"/>
    <w:rsid w:val="00A71AEC"/>
    <w:rsid w:val="00A73363"/>
    <w:rsid w:val="00A83A98"/>
    <w:rsid w:val="00A85280"/>
    <w:rsid w:val="00A9133D"/>
    <w:rsid w:val="00A92A7F"/>
    <w:rsid w:val="00A967D5"/>
    <w:rsid w:val="00A96F39"/>
    <w:rsid w:val="00AA04EC"/>
    <w:rsid w:val="00AA6153"/>
    <w:rsid w:val="00AB1957"/>
    <w:rsid w:val="00AB54FB"/>
    <w:rsid w:val="00AC1FFF"/>
    <w:rsid w:val="00AE0424"/>
    <w:rsid w:val="00AE3B4B"/>
    <w:rsid w:val="00AE67F6"/>
    <w:rsid w:val="00AE71B6"/>
    <w:rsid w:val="00AE7B8D"/>
    <w:rsid w:val="00AF2E3E"/>
    <w:rsid w:val="00AF3E04"/>
    <w:rsid w:val="00AF70F1"/>
    <w:rsid w:val="00B019BF"/>
    <w:rsid w:val="00B04D1A"/>
    <w:rsid w:val="00B1086F"/>
    <w:rsid w:val="00B13096"/>
    <w:rsid w:val="00B134ED"/>
    <w:rsid w:val="00B1447F"/>
    <w:rsid w:val="00B16CC4"/>
    <w:rsid w:val="00B24D67"/>
    <w:rsid w:val="00B272CB"/>
    <w:rsid w:val="00B320EF"/>
    <w:rsid w:val="00B34230"/>
    <w:rsid w:val="00B37857"/>
    <w:rsid w:val="00B415FF"/>
    <w:rsid w:val="00B47551"/>
    <w:rsid w:val="00B55207"/>
    <w:rsid w:val="00B5600C"/>
    <w:rsid w:val="00B56039"/>
    <w:rsid w:val="00B62DAD"/>
    <w:rsid w:val="00B65B27"/>
    <w:rsid w:val="00B66794"/>
    <w:rsid w:val="00B769EA"/>
    <w:rsid w:val="00B77EB5"/>
    <w:rsid w:val="00B901AE"/>
    <w:rsid w:val="00B92CBA"/>
    <w:rsid w:val="00B930D5"/>
    <w:rsid w:val="00B952F2"/>
    <w:rsid w:val="00B953F0"/>
    <w:rsid w:val="00BA2B94"/>
    <w:rsid w:val="00BA45E2"/>
    <w:rsid w:val="00BA760C"/>
    <w:rsid w:val="00BB52BB"/>
    <w:rsid w:val="00BC15DA"/>
    <w:rsid w:val="00BD590B"/>
    <w:rsid w:val="00BD7BB8"/>
    <w:rsid w:val="00BE1762"/>
    <w:rsid w:val="00BE28AA"/>
    <w:rsid w:val="00BE6751"/>
    <w:rsid w:val="00BE72D3"/>
    <w:rsid w:val="00BF45C7"/>
    <w:rsid w:val="00BF4B3C"/>
    <w:rsid w:val="00C048BB"/>
    <w:rsid w:val="00C05744"/>
    <w:rsid w:val="00C06BFC"/>
    <w:rsid w:val="00C16451"/>
    <w:rsid w:val="00C25CCF"/>
    <w:rsid w:val="00C261C5"/>
    <w:rsid w:val="00C274C7"/>
    <w:rsid w:val="00C3122D"/>
    <w:rsid w:val="00C316CB"/>
    <w:rsid w:val="00C373A9"/>
    <w:rsid w:val="00C40793"/>
    <w:rsid w:val="00C5096D"/>
    <w:rsid w:val="00C51C93"/>
    <w:rsid w:val="00C51E30"/>
    <w:rsid w:val="00C52DE2"/>
    <w:rsid w:val="00C536B8"/>
    <w:rsid w:val="00C536BD"/>
    <w:rsid w:val="00C5513A"/>
    <w:rsid w:val="00C55359"/>
    <w:rsid w:val="00C66D89"/>
    <w:rsid w:val="00C67E61"/>
    <w:rsid w:val="00C75F50"/>
    <w:rsid w:val="00C84F6D"/>
    <w:rsid w:val="00CA6C52"/>
    <w:rsid w:val="00CB5846"/>
    <w:rsid w:val="00CC34F2"/>
    <w:rsid w:val="00CC4996"/>
    <w:rsid w:val="00CC5E17"/>
    <w:rsid w:val="00CD7AC8"/>
    <w:rsid w:val="00CE2200"/>
    <w:rsid w:val="00CE3687"/>
    <w:rsid w:val="00CE411E"/>
    <w:rsid w:val="00CF116C"/>
    <w:rsid w:val="00CF39F4"/>
    <w:rsid w:val="00CF502D"/>
    <w:rsid w:val="00D01926"/>
    <w:rsid w:val="00D0331F"/>
    <w:rsid w:val="00D06A38"/>
    <w:rsid w:val="00D1547F"/>
    <w:rsid w:val="00D37601"/>
    <w:rsid w:val="00D43658"/>
    <w:rsid w:val="00D464CC"/>
    <w:rsid w:val="00D5308F"/>
    <w:rsid w:val="00D57129"/>
    <w:rsid w:val="00D62852"/>
    <w:rsid w:val="00D66D51"/>
    <w:rsid w:val="00D66FA1"/>
    <w:rsid w:val="00D70AA3"/>
    <w:rsid w:val="00D7155E"/>
    <w:rsid w:val="00D82946"/>
    <w:rsid w:val="00D85360"/>
    <w:rsid w:val="00D922B9"/>
    <w:rsid w:val="00D9686D"/>
    <w:rsid w:val="00D97F99"/>
    <w:rsid w:val="00DA02E9"/>
    <w:rsid w:val="00DB18AA"/>
    <w:rsid w:val="00DB7FF2"/>
    <w:rsid w:val="00DC53F5"/>
    <w:rsid w:val="00DD053F"/>
    <w:rsid w:val="00DE7A3C"/>
    <w:rsid w:val="00DF5113"/>
    <w:rsid w:val="00DF60E3"/>
    <w:rsid w:val="00E02902"/>
    <w:rsid w:val="00E0307A"/>
    <w:rsid w:val="00E0694C"/>
    <w:rsid w:val="00E1034D"/>
    <w:rsid w:val="00E10A44"/>
    <w:rsid w:val="00E12B1D"/>
    <w:rsid w:val="00E21F95"/>
    <w:rsid w:val="00E304FC"/>
    <w:rsid w:val="00E3466C"/>
    <w:rsid w:val="00E35732"/>
    <w:rsid w:val="00E41E63"/>
    <w:rsid w:val="00E43649"/>
    <w:rsid w:val="00E436A5"/>
    <w:rsid w:val="00E443B6"/>
    <w:rsid w:val="00E4786B"/>
    <w:rsid w:val="00E54014"/>
    <w:rsid w:val="00E55782"/>
    <w:rsid w:val="00E76FAE"/>
    <w:rsid w:val="00E77636"/>
    <w:rsid w:val="00E83534"/>
    <w:rsid w:val="00E83F12"/>
    <w:rsid w:val="00E84F62"/>
    <w:rsid w:val="00E87BFF"/>
    <w:rsid w:val="00E93D7B"/>
    <w:rsid w:val="00E941D3"/>
    <w:rsid w:val="00EA3189"/>
    <w:rsid w:val="00EB22E7"/>
    <w:rsid w:val="00EB4E1B"/>
    <w:rsid w:val="00EB68E7"/>
    <w:rsid w:val="00ED38BF"/>
    <w:rsid w:val="00ED7B95"/>
    <w:rsid w:val="00EE32F9"/>
    <w:rsid w:val="00EE6151"/>
    <w:rsid w:val="00F0346A"/>
    <w:rsid w:val="00F07D02"/>
    <w:rsid w:val="00F13A16"/>
    <w:rsid w:val="00F13B28"/>
    <w:rsid w:val="00F15CAA"/>
    <w:rsid w:val="00F1777C"/>
    <w:rsid w:val="00F27E54"/>
    <w:rsid w:val="00F40BCA"/>
    <w:rsid w:val="00F60DB4"/>
    <w:rsid w:val="00F70621"/>
    <w:rsid w:val="00F723F0"/>
    <w:rsid w:val="00F76A0B"/>
    <w:rsid w:val="00F82A14"/>
    <w:rsid w:val="00F82B99"/>
    <w:rsid w:val="00F94751"/>
    <w:rsid w:val="00F95438"/>
    <w:rsid w:val="00F97846"/>
    <w:rsid w:val="00FA58C5"/>
    <w:rsid w:val="00FA7D4D"/>
    <w:rsid w:val="00FB2420"/>
    <w:rsid w:val="00FB64CC"/>
    <w:rsid w:val="00FB7031"/>
    <w:rsid w:val="00FC45FC"/>
    <w:rsid w:val="00FC7225"/>
    <w:rsid w:val="00FC7C18"/>
    <w:rsid w:val="00FE2AE3"/>
    <w:rsid w:val="00FE2ED6"/>
    <w:rsid w:val="00FE47F3"/>
    <w:rsid w:val="00FF2949"/>
    <w:rsid w:val="00FF3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BF59F6"/>
  <w15:docId w15:val="{6381BF46-98DE-40F3-9C09-729882BEA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30D4"/>
    <w:rPr>
      <w:sz w:val="24"/>
      <w:szCs w:val="24"/>
    </w:rPr>
  </w:style>
  <w:style w:type="paragraph" w:styleId="Heading1">
    <w:name w:val="heading 1"/>
    <w:basedOn w:val="Normal"/>
    <w:next w:val="Normal"/>
    <w:qFormat/>
    <w:rsid w:val="005530D4"/>
    <w:pPr>
      <w:keepNext/>
      <w:jc w:val="center"/>
      <w:outlineLvl w:val="0"/>
    </w:pPr>
    <w:rPr>
      <w:rFonts w:ascii="Garamond" w:hAnsi="Garamond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mailStyle15">
    <w:name w:val="EmailStyle15"/>
    <w:basedOn w:val="DefaultParagraphFont"/>
    <w:semiHidden/>
    <w:rsid w:val="00A71AEC"/>
    <w:rPr>
      <w:rFonts w:ascii="Arial" w:hAnsi="Arial" w:cs="Arial"/>
      <w:color w:val="000080"/>
      <w:sz w:val="20"/>
      <w:szCs w:val="20"/>
    </w:rPr>
  </w:style>
  <w:style w:type="paragraph" w:styleId="BalloonText">
    <w:name w:val="Balloon Text"/>
    <w:basedOn w:val="Normal"/>
    <w:semiHidden/>
    <w:rsid w:val="0029087C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rsid w:val="00A55E78"/>
    <w:rPr>
      <w:rFonts w:ascii="Courier New" w:hAnsi="Courier New" w:cs="Courier New"/>
      <w:sz w:val="20"/>
      <w:szCs w:val="20"/>
    </w:rPr>
  </w:style>
  <w:style w:type="paragraph" w:styleId="DocumentMap">
    <w:name w:val="Document Map"/>
    <w:basedOn w:val="Normal"/>
    <w:semiHidden/>
    <w:rsid w:val="00E304FC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ListParagraph">
    <w:name w:val="List Paragraph"/>
    <w:basedOn w:val="Normal"/>
    <w:uiPriority w:val="34"/>
    <w:qFormat/>
    <w:rsid w:val="008D29AF"/>
    <w:pPr>
      <w:ind w:left="720"/>
      <w:contextualSpacing/>
    </w:pPr>
  </w:style>
  <w:style w:type="paragraph" w:styleId="Header">
    <w:name w:val="header"/>
    <w:basedOn w:val="Normal"/>
    <w:link w:val="HeaderChar"/>
    <w:rsid w:val="00B930D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B930D5"/>
    <w:rPr>
      <w:sz w:val="24"/>
      <w:szCs w:val="24"/>
    </w:rPr>
  </w:style>
  <w:style w:type="paragraph" w:styleId="Footer">
    <w:name w:val="footer"/>
    <w:basedOn w:val="Normal"/>
    <w:link w:val="FooterChar"/>
    <w:rsid w:val="00B930D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B930D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13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8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4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9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8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84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8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0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5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ordhar\Application%20Data\Microsoft\Templates\CLUC%20Agend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CLUC Agenda.dot</Template>
  <TotalTime>184</TotalTime>
  <Pages>1</Pages>
  <Words>164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Evergreen State College</Company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Evergreen State College</dc:creator>
  <cp:lastModifiedBy>Janssen-Timmen, Bianca (staff)</cp:lastModifiedBy>
  <cp:revision>11</cp:revision>
  <cp:lastPrinted>2016-09-19T21:30:00Z</cp:lastPrinted>
  <dcterms:created xsi:type="dcterms:W3CDTF">2019-01-15T16:34:00Z</dcterms:created>
  <dcterms:modified xsi:type="dcterms:W3CDTF">2019-01-28T18:40:00Z</dcterms:modified>
</cp:coreProperties>
</file>